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407"/>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84"/>
      </w:tblGrid>
      <w:tr w:rsidR="004B7E44" w14:paraId="62C6CC5F" w14:textId="77777777" w:rsidTr="00A171B0">
        <w:trPr>
          <w:trHeight w:val="4309"/>
        </w:trPr>
        <w:tc>
          <w:tcPr>
            <w:tcW w:w="10584" w:type="dxa"/>
            <w:tcBorders>
              <w:top w:val="nil"/>
              <w:left w:val="nil"/>
              <w:bottom w:val="nil"/>
              <w:right w:val="nil"/>
            </w:tcBorders>
          </w:tcPr>
          <w:p w14:paraId="33ED535F" w14:textId="77777777" w:rsidR="004B7E44" w:rsidRPr="00DB31A8" w:rsidRDefault="004B7E44" w:rsidP="00D649D8">
            <w:pPr>
              <w:rPr>
                <w:lang w:val="en-GB"/>
              </w:rPr>
            </w:pPr>
          </w:p>
          <w:p w14:paraId="32A443B9" w14:textId="77777777" w:rsidR="004B7E44" w:rsidRDefault="004B7E44" w:rsidP="00D649D8"/>
        </w:tc>
      </w:tr>
      <w:tr w:rsidR="004B7E44" w14:paraId="08C11D9E" w14:textId="77777777" w:rsidTr="00A171B0">
        <w:trPr>
          <w:trHeight w:val="6048"/>
        </w:trPr>
        <w:tc>
          <w:tcPr>
            <w:tcW w:w="10584" w:type="dxa"/>
            <w:tcBorders>
              <w:top w:val="nil"/>
              <w:left w:val="nil"/>
              <w:bottom w:val="nil"/>
              <w:right w:val="nil"/>
            </w:tcBorders>
            <w:vAlign w:val="bottom"/>
          </w:tcPr>
          <w:p w14:paraId="7F9B533E" w14:textId="77777777" w:rsidR="004B7E44" w:rsidRDefault="00360F65" w:rsidP="00D649D8">
            <w:pPr>
              <w:rPr>
                <w:noProof/>
              </w:rPr>
            </w:pPr>
            <w:r>
              <w:rPr>
                <w:noProof/>
              </w:rPr>
              <w:t xml:space="preserve">                                                  </w:t>
            </w:r>
          </w:p>
          <w:p w14:paraId="04D55F99" w14:textId="77777777" w:rsidR="004B7E44" w:rsidRDefault="007C7708" w:rsidP="00D649D8">
            <w:pPr>
              <w:rPr>
                <w:noProof/>
              </w:rPr>
            </w:pPr>
            <w:r>
              <w:rPr>
                <w:noProof/>
                <w:lang w:val="en-GB" w:eastAsia="en-GB"/>
              </w:rPr>
              <mc:AlternateContent>
                <mc:Choice Requires="wps">
                  <w:drawing>
                    <wp:anchor distT="0" distB="0" distL="114300" distR="114300" simplePos="0" relativeHeight="251667456" behindDoc="0" locked="0" layoutInCell="1" allowOverlap="1" wp14:anchorId="1C6944F1" wp14:editId="0D869271">
                      <wp:simplePos x="0" y="0"/>
                      <wp:positionH relativeFrom="column">
                        <wp:posOffset>3810</wp:posOffset>
                      </wp:positionH>
                      <wp:positionV relativeFrom="paragraph">
                        <wp:posOffset>2369185</wp:posOffset>
                      </wp:positionV>
                      <wp:extent cx="6106160" cy="17164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06160" cy="1716405"/>
                              </a:xfrm>
                              <a:prstGeom prst="rect">
                                <a:avLst/>
                              </a:prstGeom>
                              <a:noFill/>
                              <a:ln w="6350">
                                <a:noFill/>
                              </a:ln>
                            </wps:spPr>
                            <wps:txbx>
                              <w:txbxContent>
                                <w:p w14:paraId="1DBAAECF" w14:textId="140A3BCB" w:rsidR="00937AC5" w:rsidRPr="008D50CE" w:rsidRDefault="00937AC5" w:rsidP="00D649D8">
                                  <w:pPr>
                                    <w:rPr>
                                      <w:color w:val="182A47"/>
                                    </w:rPr>
                                  </w:pPr>
                                  <w:r w:rsidRPr="008D50CE">
                                    <w:rPr>
                                      <w:color w:val="182A47"/>
                                    </w:rPr>
                                    <w:t xml:space="preserve">Member(s) of staff responsible: </w:t>
                                  </w:r>
                                  <w:r w:rsidR="000A2EEA">
                                    <w:rPr>
                                      <w:color w:val="182A47"/>
                                    </w:rPr>
                                    <w:t>Nicholas Lane</w:t>
                                  </w:r>
                                  <w:r w:rsidR="00D35566">
                                    <w:rPr>
                                      <w:color w:val="182A47"/>
                                    </w:rPr>
                                    <w:t xml:space="preserve"> and Lettie Coad</w:t>
                                  </w:r>
                                </w:p>
                                <w:p w14:paraId="1DD10DEC" w14:textId="32299016" w:rsidR="00937AC5" w:rsidRPr="008D50CE" w:rsidRDefault="00937AC5" w:rsidP="00D649D8">
                                  <w:pPr>
                                    <w:rPr>
                                      <w:color w:val="182A47"/>
                                    </w:rPr>
                                  </w:pPr>
                                  <w:r w:rsidRPr="008D50CE">
                                    <w:rPr>
                                      <w:color w:val="182A47"/>
                                    </w:rPr>
                                    <w:t xml:space="preserve">Date Revised: </w:t>
                                  </w:r>
                                  <w:r w:rsidR="00604E5A">
                                    <w:rPr>
                                      <w:color w:val="182A47"/>
                                    </w:rPr>
                                    <w:t>September 202</w:t>
                                  </w:r>
                                  <w:r w:rsidR="00D35566">
                                    <w:rPr>
                                      <w:color w:val="182A47"/>
                                    </w:rPr>
                                    <w:t>3</w:t>
                                  </w:r>
                                </w:p>
                                <w:p w14:paraId="780FDE96" w14:textId="77777777" w:rsidR="00937AC5" w:rsidRPr="008D50CE" w:rsidRDefault="00937AC5" w:rsidP="00D649D8">
                                  <w:pPr>
                                    <w:rPr>
                                      <w:color w:val="182A47"/>
                                    </w:rPr>
                                  </w:pPr>
                                </w:p>
                                <w:p w14:paraId="13DB281E" w14:textId="77777777" w:rsidR="00937AC5" w:rsidRPr="0023547E" w:rsidRDefault="00937AC5" w:rsidP="00D649D8">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6944F1" id="_x0000_t202" coordsize="21600,21600" o:spt="202" path="m,l,21600r21600,l21600,xe">
                      <v:stroke joinstyle="miter"/>
                      <v:path gradientshapeok="t" o:connecttype="rect"/>
                    </v:shapetype>
                    <v:shape id="Text Box 10" o:spid="_x0000_s1026" type="#_x0000_t202" style="position:absolute;left:0;text-align:left;margin-left:.3pt;margin-top:186.55pt;width:480.8pt;height:13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" filled="f" stroked="f" strokeweight=".5pt">
                      <v:textbox>
                        <w:txbxContent>
                          <w:p w14:paraId="1DBAAECF" w14:textId="140A3BCB" w:rsidR="00937AC5" w:rsidRPr="008D50CE" w:rsidRDefault="00937AC5" w:rsidP="00D649D8">
                            <w:pPr>
                              <w:rPr>
                                <w:color w:val="182A47"/>
                              </w:rPr>
                            </w:pPr>
                            <w:r w:rsidRPr="008D50CE">
                              <w:rPr>
                                <w:color w:val="182A47"/>
                              </w:rPr>
                              <w:t xml:space="preserve">Member(s) of staff responsible: </w:t>
                            </w:r>
                            <w:r w:rsidR="000A2EEA">
                              <w:rPr>
                                <w:color w:val="182A47"/>
                              </w:rPr>
                              <w:t>Nicholas Lane</w:t>
                            </w:r>
                            <w:r w:rsidR="00D35566">
                              <w:rPr>
                                <w:color w:val="182A47"/>
                              </w:rPr>
                              <w:t xml:space="preserve"> and Lettie Coad</w:t>
                            </w:r>
                          </w:p>
                          <w:p w14:paraId="1DD10DEC" w14:textId="32299016" w:rsidR="00937AC5" w:rsidRPr="008D50CE" w:rsidRDefault="00937AC5" w:rsidP="00D649D8">
                            <w:pPr>
                              <w:rPr>
                                <w:color w:val="182A47"/>
                              </w:rPr>
                            </w:pPr>
                            <w:r w:rsidRPr="008D50CE">
                              <w:rPr>
                                <w:color w:val="182A47"/>
                              </w:rPr>
                              <w:t xml:space="preserve">Date Revised: </w:t>
                            </w:r>
                            <w:r w:rsidR="00604E5A">
                              <w:rPr>
                                <w:color w:val="182A47"/>
                              </w:rPr>
                              <w:t>September 202</w:t>
                            </w:r>
                            <w:r w:rsidR="00D35566">
                              <w:rPr>
                                <w:color w:val="182A47"/>
                              </w:rPr>
                              <w:t>3</w:t>
                            </w:r>
                          </w:p>
                          <w:p w14:paraId="780FDE96" w14:textId="77777777" w:rsidR="00937AC5" w:rsidRPr="008D50CE" w:rsidRDefault="00937AC5" w:rsidP="00D649D8">
                            <w:pPr>
                              <w:rPr>
                                <w:color w:val="182A47"/>
                              </w:rPr>
                            </w:pPr>
                          </w:p>
                          <w:p w14:paraId="13DB281E" w14:textId="77777777" w:rsidR="00937AC5" w:rsidRPr="0023547E" w:rsidRDefault="00937AC5" w:rsidP="00D649D8">
                            <w:pPr>
                              <w:rPr>
                                <w:i/>
                                <w:sz w:val="16"/>
                                <w:szCs w:val="16"/>
                              </w:rPr>
                            </w:pPr>
                          </w:p>
                        </w:txbxContent>
                      </v:textbox>
                    </v:shape>
                  </w:pict>
                </mc:Fallback>
              </mc:AlternateContent>
            </w:r>
          </w:p>
        </w:tc>
      </w:tr>
    </w:tbl>
    <w:p w14:paraId="7399F03E" w14:textId="77777777" w:rsidR="004B7E44" w:rsidRPr="00DC457D" w:rsidRDefault="007C7708" w:rsidP="00D649D8">
      <w:r w:rsidRPr="00DC457D">
        <w:rPr>
          <w:noProof/>
          <w:lang w:val="en-GB" w:eastAsia="en-GB"/>
        </w:rPr>
        <mc:AlternateContent>
          <mc:Choice Requires="wpg">
            <w:drawing>
              <wp:anchor distT="0" distB="0" distL="114300" distR="114300" simplePos="0" relativeHeight="251663360" behindDoc="1" locked="0" layoutInCell="1" allowOverlap="1" wp14:anchorId="7EACB810" wp14:editId="431E34CC">
                <wp:simplePos x="0" y="0"/>
                <wp:positionH relativeFrom="column">
                  <wp:posOffset>-728041</wp:posOffset>
                </wp:positionH>
                <wp:positionV relativeFrom="paragraph">
                  <wp:posOffset>-767798</wp:posOffset>
                </wp:positionV>
                <wp:extent cx="12526507" cy="10125655"/>
                <wp:effectExtent l="0" t="0" r="8890" b="9525"/>
                <wp:wrapNone/>
                <wp:docPr id="1" name="Group 1"/>
                <wp:cNvGraphicFramePr/>
                <a:graphic xmlns:a="http://schemas.openxmlformats.org/drawingml/2006/main">
                  <a:graphicData uri="http://schemas.microsoft.com/office/word/2010/wordprocessingGroup">
                    <wpg:wgp>
                      <wpg:cNvGrpSpPr/>
                      <wpg:grpSpPr>
                        <a:xfrm>
                          <a:off x="0" y="0"/>
                          <a:ext cx="12526507" cy="10125655"/>
                          <a:chOff x="0" y="0"/>
                          <a:chExt cx="12526507" cy="10125655"/>
                        </a:xfrm>
                      </wpg:grpSpPr>
                      <wps:wsp>
                        <wps:cNvPr id="2" name="Rectangle 2" descr="colored rectangle"/>
                        <wps:cNvSpPr/>
                        <wps:spPr>
                          <a:xfrm>
                            <a:off x="0" y="0"/>
                            <a:ext cx="7810500" cy="3898900"/>
                          </a:xfrm>
                          <a:prstGeom prst="rect">
                            <a:avLst/>
                          </a:prstGeom>
                          <a:solidFill>
                            <a:srgbClr val="182A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78087" y="1248355"/>
                            <a:ext cx="8948420" cy="8877300"/>
                          </a:xfrm>
                          <a:prstGeom prst="rect">
                            <a:avLst/>
                          </a:prstGeom>
                        </pic:spPr>
                      </pic:pic>
                    </wpg:wgp>
                  </a:graphicData>
                </a:graphic>
                <wp14:sizeRelV relativeFrom="margin">
                  <wp14:pctHeight>0</wp14:pctHeight>
                </wp14:sizeRelV>
              </wp:anchor>
            </w:drawing>
          </mc:Choice>
          <mc:Fallback>
            <w:pict>
              <v:group w14:anchorId="677CDEF6" id="Group 1" o:spid="_x0000_s1026" style="position:absolute;margin-left:-57.35pt;margin-top:-60.45pt;width:986.35pt;height:797.3pt;z-index:-251653120;mso-height-relative:margin" coordsize="125265,10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">
                <v:rect id="Rectangle 2" o:spid="_x0000_s1027" alt="colored rectangle" style="position:absolute;width:78105;height: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" fillcolor="#182a4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35780;top:12483;width:89485;height:8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">
                  <v:imagedata r:id="rId9" o:title=""/>
                  <v:path arrowok="t"/>
                </v:shape>
              </v:group>
            </w:pict>
          </mc:Fallback>
        </mc:AlternateContent>
      </w:r>
      <w:r w:rsidR="00AF0669">
        <w:rPr>
          <w:noProof/>
          <w:lang w:val="en-GB" w:eastAsia="en-GB"/>
        </w:rPr>
        <w:drawing>
          <wp:inline distT="0" distB="0" distL="0" distR="0" wp14:anchorId="78DC6107" wp14:editId="39835177">
            <wp:extent cx="4322618" cy="952316"/>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ton House Logo landscape white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579" cy="971254"/>
                    </a:xfrm>
                    <a:prstGeom prst="rect">
                      <a:avLst/>
                    </a:prstGeom>
                  </pic:spPr>
                </pic:pic>
              </a:graphicData>
            </a:graphic>
          </wp:inline>
        </w:drawing>
      </w:r>
    </w:p>
    <w:p w14:paraId="73A25D0D" w14:textId="77777777" w:rsidR="004B7E44" w:rsidRDefault="00A77F0A" w:rsidP="00D649D8">
      <w:r>
        <w:rPr>
          <w:noProof/>
          <w:lang w:val="en-GB" w:eastAsia="en-GB"/>
        </w:rPr>
        <mc:AlternateContent>
          <mc:Choice Requires="wps">
            <w:drawing>
              <wp:anchor distT="0" distB="0" distL="114300" distR="114300" simplePos="0" relativeHeight="251664384" behindDoc="0" locked="0" layoutInCell="1" allowOverlap="1" wp14:anchorId="7DD908E2" wp14:editId="0A36D152">
                <wp:simplePos x="0" y="0"/>
                <wp:positionH relativeFrom="margin">
                  <wp:align>left</wp:align>
                </wp:positionH>
                <wp:positionV relativeFrom="paragraph">
                  <wp:posOffset>897609</wp:posOffset>
                </wp:positionV>
                <wp:extent cx="6567055" cy="1130738"/>
                <wp:effectExtent l="0" t="0" r="0" b="0"/>
                <wp:wrapNone/>
                <wp:docPr id="8" name="Text Box 8"/>
                <wp:cNvGraphicFramePr/>
                <a:graphic xmlns:a="http://schemas.openxmlformats.org/drawingml/2006/main">
                  <a:graphicData uri="http://schemas.microsoft.com/office/word/2010/wordprocessingShape">
                    <wps:wsp>
                      <wps:cNvSpPr txBox="1"/>
                      <wps:spPr>
                        <a:xfrm>
                          <a:off x="0" y="0"/>
                          <a:ext cx="6567055" cy="1130738"/>
                        </a:xfrm>
                        <a:prstGeom prst="rect">
                          <a:avLst/>
                        </a:prstGeom>
                        <a:noFill/>
                        <a:ln w="6350">
                          <a:noFill/>
                        </a:ln>
                      </wps:spPr>
                      <wps:txbx>
                        <w:txbxContent>
                          <w:p w14:paraId="3813558D" w14:textId="77777777" w:rsidR="00937AC5" w:rsidRPr="00D23DF3" w:rsidRDefault="000A2EEA" w:rsidP="00D649D8">
                            <w:pPr>
                              <w:pStyle w:val="FrontPageTitle"/>
                            </w:pPr>
                            <w:r>
                              <w:t>PSHEE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908E2" id="Text Box 8" o:spid="_x0000_s1027" type="#_x0000_t202" style="position:absolute;left:0;text-align:left;margin-left:0;margin-top:70.7pt;width:517.1pt;height:89.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" filled="f" stroked="f" strokeweight=".5pt">
                <v:textbox>
                  <w:txbxContent>
                    <w:p w14:paraId="3813558D" w14:textId="77777777" w:rsidR="00937AC5" w:rsidRPr="00D23DF3" w:rsidRDefault="000A2EEA" w:rsidP="00D649D8">
                      <w:pPr>
                        <w:pStyle w:val="FrontPageTitle"/>
                      </w:pPr>
                      <w:r>
                        <w:t>PSHEE POLICY</w:t>
                      </w:r>
                    </w:p>
                  </w:txbxContent>
                </v:textbox>
                <w10:wrap anchorx="margin"/>
              </v:shape>
            </w:pict>
          </mc:Fallback>
        </mc:AlternateContent>
      </w:r>
      <w:r w:rsidR="006D068D">
        <w:rPr>
          <w:noProof/>
          <w:lang w:val="en-GB" w:eastAsia="en-GB"/>
        </w:rPr>
        <mc:AlternateContent>
          <mc:Choice Requires="wps">
            <w:drawing>
              <wp:anchor distT="0" distB="0" distL="114300" distR="114300" simplePos="0" relativeHeight="251661312" behindDoc="1" locked="0" layoutInCell="1" allowOverlap="1" wp14:anchorId="7408FD25" wp14:editId="17E463CA">
                <wp:simplePos x="0" y="0"/>
                <wp:positionH relativeFrom="column">
                  <wp:posOffset>-730723</wp:posOffset>
                </wp:positionH>
                <wp:positionV relativeFrom="page">
                  <wp:align>bottom</wp:align>
                </wp:positionV>
                <wp:extent cx="7810500" cy="6847368"/>
                <wp:effectExtent l="0" t="0" r="0" b="0"/>
                <wp:wrapNone/>
                <wp:docPr id="4" name="Rectangle 4" descr="colored rectangle"/>
                <wp:cNvGraphicFramePr/>
                <a:graphic xmlns:a="http://schemas.openxmlformats.org/drawingml/2006/main">
                  <a:graphicData uri="http://schemas.microsoft.com/office/word/2010/wordprocessingShape">
                    <wps:wsp>
                      <wps:cNvSpPr/>
                      <wps:spPr>
                        <a:xfrm>
                          <a:off x="0" y="0"/>
                          <a:ext cx="7810500" cy="6847368"/>
                        </a:xfrm>
                        <a:prstGeom prst="rect">
                          <a:avLst/>
                        </a:prstGeom>
                        <a:solidFill>
                          <a:srgbClr val="7488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94BA" id="Rectangle 4" o:spid="_x0000_s1026" alt="colored rectangle" style="position:absolute;margin-left:-57.55pt;margin-top:0;width:615pt;height:539.15pt;z-index:-25165516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" fillcolor="#7488a4" stroked="f" strokeweight="2pt">
                <w10:wrap anchory="page"/>
              </v:rect>
            </w:pict>
          </mc:Fallback>
        </mc:AlternateContent>
      </w:r>
      <w:r w:rsidR="004B7E44">
        <w:br w:type="page"/>
      </w:r>
    </w:p>
    <w:p w14:paraId="36D8B688" w14:textId="340F7890" w:rsidR="007C7708" w:rsidRDefault="007C7708" w:rsidP="00D649D8">
      <w:pPr>
        <w:rPr>
          <w:szCs w:val="20"/>
        </w:rPr>
      </w:pPr>
      <w:r w:rsidRPr="000A0021">
        <w:rPr>
          <w:szCs w:val="20"/>
        </w:rPr>
        <w:lastRenderedPageBreak/>
        <w:t>A copy of this policy is available to all governors and parents via the school website or a hardcopy on request from the School Office.  It is accessible to all staff electronically (in the Policy folder on the Staff Admin Drive) and a hardcopy held on file in the Head’s Office.  This policy applies to all at the school including those in Reception (the EYFS).</w:t>
      </w:r>
    </w:p>
    <w:p w14:paraId="50910E78" w14:textId="15D1D6C2" w:rsidR="00DC0829" w:rsidRDefault="00DC0829" w:rsidP="00D649D8">
      <w:pPr>
        <w:rPr>
          <w:szCs w:val="20"/>
        </w:rPr>
      </w:pPr>
      <w:r>
        <w:rPr>
          <w:szCs w:val="20"/>
        </w:rPr>
        <w:t xml:space="preserve">Please </w:t>
      </w:r>
      <w:r w:rsidR="003F4602">
        <w:rPr>
          <w:szCs w:val="20"/>
        </w:rPr>
        <w:t>read this policy alongside</w:t>
      </w:r>
      <w:r>
        <w:rPr>
          <w:szCs w:val="20"/>
        </w:rPr>
        <w:t xml:space="preserve"> the following relevant polic</w:t>
      </w:r>
      <w:r w:rsidR="003F4602">
        <w:rPr>
          <w:szCs w:val="20"/>
        </w:rPr>
        <w:t>es:</w:t>
      </w:r>
    </w:p>
    <w:p w14:paraId="4EDD4F7E" w14:textId="3342310E" w:rsidR="00DC0829" w:rsidRDefault="003F4602" w:rsidP="003F4602">
      <w:pPr>
        <w:pStyle w:val="ListParagraph"/>
        <w:numPr>
          <w:ilvl w:val="0"/>
          <w:numId w:val="27"/>
        </w:numPr>
        <w:rPr>
          <w:szCs w:val="20"/>
        </w:rPr>
      </w:pPr>
      <w:r>
        <w:rPr>
          <w:szCs w:val="20"/>
        </w:rPr>
        <w:t>Curriculum Policies</w:t>
      </w:r>
      <w:r w:rsidRPr="003F4602">
        <w:rPr>
          <w:szCs w:val="20"/>
        </w:rPr>
        <w:t xml:space="preserve"> </w:t>
      </w:r>
      <w:r w:rsidR="00DC0829" w:rsidRPr="003F4602">
        <w:rPr>
          <w:szCs w:val="20"/>
        </w:rPr>
        <w:t>RSE</w:t>
      </w:r>
      <w:r w:rsidRPr="003F4602">
        <w:rPr>
          <w:szCs w:val="20"/>
        </w:rPr>
        <w:t>,</w:t>
      </w:r>
      <w:r w:rsidR="00DC0829" w:rsidRPr="003F4602">
        <w:rPr>
          <w:szCs w:val="20"/>
        </w:rPr>
        <w:t xml:space="preserve"> Computing</w:t>
      </w:r>
      <w:r w:rsidRPr="003F4602">
        <w:rPr>
          <w:szCs w:val="20"/>
        </w:rPr>
        <w:t xml:space="preserve">, </w:t>
      </w:r>
      <w:r w:rsidR="00DC0829" w:rsidRPr="003F4602">
        <w:rPr>
          <w:szCs w:val="20"/>
        </w:rPr>
        <w:t>Science</w:t>
      </w:r>
      <w:r w:rsidRPr="003F4602">
        <w:rPr>
          <w:szCs w:val="20"/>
        </w:rPr>
        <w:t>, PE</w:t>
      </w:r>
    </w:p>
    <w:p w14:paraId="0D60A614" w14:textId="4C3E062A" w:rsidR="003F4602" w:rsidRDefault="003F4602" w:rsidP="003F4602">
      <w:pPr>
        <w:pStyle w:val="ListParagraph"/>
        <w:numPr>
          <w:ilvl w:val="0"/>
          <w:numId w:val="27"/>
        </w:numPr>
        <w:rPr>
          <w:szCs w:val="20"/>
        </w:rPr>
      </w:pPr>
      <w:r>
        <w:rPr>
          <w:szCs w:val="20"/>
        </w:rPr>
        <w:t xml:space="preserve">Child Protection and Safeguarding Policy </w:t>
      </w:r>
    </w:p>
    <w:p w14:paraId="027F4949" w14:textId="6B0F3CAB" w:rsidR="003F4602" w:rsidRDefault="003F4602" w:rsidP="003F4602">
      <w:pPr>
        <w:pStyle w:val="ListParagraph"/>
        <w:numPr>
          <w:ilvl w:val="0"/>
          <w:numId w:val="27"/>
        </w:numPr>
        <w:rPr>
          <w:szCs w:val="20"/>
        </w:rPr>
      </w:pPr>
      <w:r>
        <w:rPr>
          <w:szCs w:val="20"/>
        </w:rPr>
        <w:t>Pastoral Care Policy</w:t>
      </w:r>
    </w:p>
    <w:p w14:paraId="668C555C" w14:textId="77777777" w:rsidR="003F4602" w:rsidRDefault="003F4602" w:rsidP="003F4602">
      <w:pPr>
        <w:pStyle w:val="ListParagraph"/>
        <w:numPr>
          <w:ilvl w:val="0"/>
          <w:numId w:val="27"/>
        </w:numPr>
        <w:rPr>
          <w:szCs w:val="20"/>
        </w:rPr>
      </w:pPr>
      <w:r>
        <w:rPr>
          <w:szCs w:val="20"/>
        </w:rPr>
        <w:t>Positive Mental Health and wellbeing</w:t>
      </w:r>
    </w:p>
    <w:p w14:paraId="135CAA2A" w14:textId="77777777" w:rsidR="003F4602" w:rsidRDefault="003F4602" w:rsidP="003F4602">
      <w:pPr>
        <w:pStyle w:val="ListParagraph"/>
        <w:numPr>
          <w:ilvl w:val="0"/>
          <w:numId w:val="27"/>
        </w:numPr>
        <w:rPr>
          <w:szCs w:val="20"/>
        </w:rPr>
      </w:pPr>
      <w:r>
        <w:rPr>
          <w:szCs w:val="20"/>
        </w:rPr>
        <w:t>Equal Opportunities</w:t>
      </w:r>
    </w:p>
    <w:p w14:paraId="3A3A4B05" w14:textId="77777777" w:rsidR="003F4602" w:rsidRDefault="003F4602" w:rsidP="003F4602">
      <w:pPr>
        <w:pStyle w:val="ListParagraph"/>
        <w:numPr>
          <w:ilvl w:val="0"/>
          <w:numId w:val="27"/>
        </w:numPr>
        <w:rPr>
          <w:szCs w:val="20"/>
        </w:rPr>
      </w:pPr>
      <w:r>
        <w:rPr>
          <w:szCs w:val="20"/>
        </w:rPr>
        <w:t>Acceptable use agreement and Technology Policy</w:t>
      </w:r>
    </w:p>
    <w:p w14:paraId="42974CB4" w14:textId="2E783556" w:rsidR="003F4602" w:rsidRDefault="00DE341E" w:rsidP="003F4602">
      <w:pPr>
        <w:pStyle w:val="ListParagraph"/>
        <w:numPr>
          <w:ilvl w:val="0"/>
          <w:numId w:val="27"/>
        </w:numPr>
        <w:rPr>
          <w:szCs w:val="20"/>
        </w:rPr>
      </w:pPr>
      <w:r>
        <w:rPr>
          <w:szCs w:val="20"/>
        </w:rPr>
        <w:t>SMSC</w:t>
      </w:r>
      <w:r w:rsidR="003F4602">
        <w:rPr>
          <w:szCs w:val="20"/>
        </w:rPr>
        <w:t xml:space="preserve"> Policy </w:t>
      </w:r>
    </w:p>
    <w:p w14:paraId="219FD58B" w14:textId="132F73C2" w:rsidR="00375C79" w:rsidRPr="003F4602" w:rsidRDefault="00794DD2" w:rsidP="003F4602">
      <w:pPr>
        <w:pStyle w:val="ListParagraph"/>
        <w:numPr>
          <w:ilvl w:val="0"/>
          <w:numId w:val="27"/>
        </w:numPr>
        <w:rPr>
          <w:szCs w:val="20"/>
        </w:rPr>
      </w:pPr>
      <w:r>
        <w:rPr>
          <w:szCs w:val="20"/>
        </w:rPr>
        <w:t>Anti-Bullying</w:t>
      </w:r>
      <w:r w:rsidR="00375C79">
        <w:rPr>
          <w:szCs w:val="20"/>
        </w:rPr>
        <w:t xml:space="preserve"> Policy</w:t>
      </w:r>
    </w:p>
    <w:p w14:paraId="0C329943" w14:textId="47125DA4" w:rsidR="008A4A96" w:rsidRDefault="008A4A96" w:rsidP="00D649D8">
      <w:pPr>
        <w:rPr>
          <w:szCs w:val="20"/>
        </w:rPr>
      </w:pPr>
      <w:r>
        <w:rPr>
          <w:szCs w:val="20"/>
        </w:rPr>
        <w:t xml:space="preserve">This policy was written in conjunction </w:t>
      </w:r>
      <w:r w:rsidR="00375C79">
        <w:rPr>
          <w:szCs w:val="20"/>
        </w:rPr>
        <w:t xml:space="preserve">and with consultation from </w:t>
      </w:r>
      <w:r>
        <w:rPr>
          <w:szCs w:val="20"/>
        </w:rPr>
        <w:t>with the following sources:</w:t>
      </w:r>
    </w:p>
    <w:p w14:paraId="6F30D407" w14:textId="21C9283C" w:rsidR="00375C79" w:rsidRPr="00375C79" w:rsidRDefault="008A4A96" w:rsidP="00375C79">
      <w:pPr>
        <w:rPr>
          <w:szCs w:val="20"/>
        </w:rPr>
      </w:pPr>
      <w:r>
        <w:rPr>
          <w:szCs w:val="20"/>
        </w:rPr>
        <w:t xml:space="preserve">PSHEE Association, </w:t>
      </w:r>
      <w:r w:rsidRPr="003F4602">
        <w:rPr>
          <w:szCs w:val="20"/>
        </w:rPr>
        <w:t xml:space="preserve">Government guidance 2020, </w:t>
      </w:r>
      <w:r w:rsidR="003F4602" w:rsidRPr="003F4602">
        <w:rPr>
          <w:szCs w:val="20"/>
        </w:rPr>
        <w:t>KCSIE 2022, Coram Life Education, 2010 Equality Act.</w:t>
      </w:r>
      <w:r w:rsidR="00375C79">
        <w:rPr>
          <w:szCs w:val="20"/>
        </w:rPr>
        <w:t xml:space="preserve"> Childnet, Unicef, Human Rights Act 1998</w:t>
      </w:r>
    </w:p>
    <w:p w14:paraId="3F42F3D3" w14:textId="77777777" w:rsidR="00375C79" w:rsidRPr="00375C79" w:rsidRDefault="00375C79" w:rsidP="00375C79">
      <w:pPr>
        <w:rPr>
          <w:szCs w:val="20"/>
        </w:rPr>
      </w:pPr>
      <w:r w:rsidRPr="00375C79">
        <w:rPr>
          <w:szCs w:val="20"/>
        </w:rPr>
        <w:t xml:space="preserve">This policy takes into account the current statutory guidance published by the Department for Education (Relationships Education, Relationships and Sex Education (RSE) and Health Education 2019)’ </w:t>
      </w:r>
    </w:p>
    <w:p w14:paraId="0690B30F" w14:textId="77777777" w:rsidR="00375C79" w:rsidRPr="00375C79" w:rsidRDefault="00375C79" w:rsidP="00375C79">
      <w:pPr>
        <w:rPr>
          <w:szCs w:val="20"/>
        </w:rPr>
      </w:pPr>
      <w:r w:rsidRPr="00375C79">
        <w:rPr>
          <w:szCs w:val="20"/>
        </w:rPr>
        <w:t>Additional documents consulted in the writing of this policy include:</w:t>
      </w:r>
    </w:p>
    <w:p w14:paraId="79D877A4" w14:textId="672B8CA3" w:rsidR="00C0636C" w:rsidRPr="00C0636C" w:rsidRDefault="00C0636C" w:rsidP="00C0636C">
      <w:pPr>
        <w:pStyle w:val="ListParagraph"/>
        <w:numPr>
          <w:ilvl w:val="0"/>
          <w:numId w:val="34"/>
        </w:numPr>
        <w:rPr>
          <w:szCs w:val="20"/>
        </w:rPr>
      </w:pPr>
      <w:r w:rsidRPr="00C0636C">
        <w:rPr>
          <w:szCs w:val="20"/>
        </w:rPr>
        <w:t>Better Health, Every mind matters (2021)</w:t>
      </w:r>
    </w:p>
    <w:p w14:paraId="1E68EE4A" w14:textId="0BD17E18" w:rsidR="00C0636C" w:rsidRPr="00C0636C" w:rsidRDefault="00C0636C" w:rsidP="00C0636C">
      <w:pPr>
        <w:pStyle w:val="ListParagraph"/>
        <w:numPr>
          <w:ilvl w:val="0"/>
          <w:numId w:val="34"/>
        </w:numPr>
        <w:rPr>
          <w:szCs w:val="20"/>
        </w:rPr>
      </w:pPr>
      <w:r w:rsidRPr="00C0636C">
        <w:rPr>
          <w:szCs w:val="20"/>
        </w:rPr>
        <w:t>Promoting Children and Young People’s Emotional Health and Wellbeing – A whole school or college approach (2021)</w:t>
      </w:r>
      <w:r w:rsidR="00375C79" w:rsidRPr="00C0636C">
        <w:rPr>
          <w:szCs w:val="20"/>
        </w:rPr>
        <w:tab/>
      </w:r>
    </w:p>
    <w:p w14:paraId="7831EBE9" w14:textId="1ABEA266" w:rsidR="00375C79" w:rsidRPr="00C0636C" w:rsidRDefault="00375C79" w:rsidP="00C0636C">
      <w:pPr>
        <w:pStyle w:val="ListParagraph"/>
        <w:numPr>
          <w:ilvl w:val="0"/>
          <w:numId w:val="34"/>
        </w:numPr>
        <w:rPr>
          <w:szCs w:val="20"/>
        </w:rPr>
      </w:pPr>
      <w:r w:rsidRPr="00C0636C">
        <w:rPr>
          <w:szCs w:val="20"/>
        </w:rPr>
        <w:t>Education Act (2011)</w:t>
      </w:r>
    </w:p>
    <w:p w14:paraId="2E3442F4" w14:textId="7F5D74D7" w:rsidR="00375C79" w:rsidRPr="00C0636C" w:rsidRDefault="00375C79" w:rsidP="00C0636C">
      <w:pPr>
        <w:pStyle w:val="ListParagraph"/>
        <w:numPr>
          <w:ilvl w:val="0"/>
          <w:numId w:val="34"/>
        </w:numPr>
        <w:rPr>
          <w:szCs w:val="20"/>
        </w:rPr>
      </w:pPr>
      <w:r w:rsidRPr="00C0636C">
        <w:rPr>
          <w:szCs w:val="20"/>
        </w:rPr>
        <w:t>Learning and Skills Act (2000)</w:t>
      </w:r>
    </w:p>
    <w:p w14:paraId="25F9677B" w14:textId="42430E80" w:rsidR="00375C79" w:rsidRPr="00C0636C" w:rsidRDefault="00375C79" w:rsidP="00C0636C">
      <w:pPr>
        <w:pStyle w:val="ListParagraph"/>
        <w:numPr>
          <w:ilvl w:val="0"/>
          <w:numId w:val="34"/>
        </w:numPr>
        <w:rPr>
          <w:szCs w:val="20"/>
        </w:rPr>
      </w:pPr>
      <w:r w:rsidRPr="00C0636C">
        <w:rPr>
          <w:szCs w:val="20"/>
        </w:rPr>
        <w:t>Education and Inspections Act (2006)</w:t>
      </w:r>
    </w:p>
    <w:p w14:paraId="6C038F2E" w14:textId="5AE0A63E" w:rsidR="00375C79" w:rsidRPr="00C0636C" w:rsidRDefault="00375C79" w:rsidP="00C0636C">
      <w:pPr>
        <w:pStyle w:val="ListParagraph"/>
        <w:numPr>
          <w:ilvl w:val="0"/>
          <w:numId w:val="34"/>
        </w:numPr>
        <w:rPr>
          <w:szCs w:val="20"/>
        </w:rPr>
      </w:pPr>
      <w:r w:rsidRPr="00C0636C">
        <w:rPr>
          <w:szCs w:val="20"/>
        </w:rPr>
        <w:t>Equality Act (2010)</w:t>
      </w:r>
    </w:p>
    <w:p w14:paraId="5F98CC13" w14:textId="0744B90E" w:rsidR="00375C79" w:rsidRPr="00C0636C" w:rsidRDefault="00375C79" w:rsidP="00C0636C">
      <w:pPr>
        <w:pStyle w:val="ListParagraph"/>
        <w:numPr>
          <w:ilvl w:val="0"/>
          <w:numId w:val="34"/>
        </w:numPr>
        <w:rPr>
          <w:szCs w:val="20"/>
        </w:rPr>
      </w:pPr>
      <w:r w:rsidRPr="00C0636C">
        <w:rPr>
          <w:szCs w:val="20"/>
        </w:rPr>
        <w:t>Supplementary Guidance for RSE for the 21st Century (2014)</w:t>
      </w:r>
    </w:p>
    <w:p w14:paraId="03D9D231" w14:textId="348CCC37" w:rsidR="00375C79" w:rsidRPr="00C0636C" w:rsidRDefault="00375C79" w:rsidP="00C0636C">
      <w:pPr>
        <w:pStyle w:val="ListParagraph"/>
        <w:numPr>
          <w:ilvl w:val="0"/>
          <w:numId w:val="34"/>
        </w:numPr>
        <w:rPr>
          <w:szCs w:val="20"/>
        </w:rPr>
      </w:pPr>
      <w:r w:rsidRPr="00C0636C">
        <w:rPr>
          <w:szCs w:val="20"/>
        </w:rPr>
        <w:t>Keeping Children Safe in Educations – Statutory Safeguarding Guidance (2021)</w:t>
      </w:r>
    </w:p>
    <w:p w14:paraId="56615ABF" w14:textId="2F7DFEDF" w:rsidR="00375C79" w:rsidRPr="00C0636C" w:rsidRDefault="00375C79" w:rsidP="00C0636C">
      <w:pPr>
        <w:pStyle w:val="ListParagraph"/>
        <w:numPr>
          <w:ilvl w:val="0"/>
          <w:numId w:val="34"/>
        </w:numPr>
        <w:rPr>
          <w:szCs w:val="20"/>
        </w:rPr>
      </w:pPr>
      <w:r w:rsidRPr="00C0636C">
        <w:rPr>
          <w:szCs w:val="20"/>
        </w:rPr>
        <w:t>Children and Social Work Act (2017)</w:t>
      </w:r>
    </w:p>
    <w:p w14:paraId="6FE32D05" w14:textId="333C4499" w:rsidR="00375C79" w:rsidRPr="00C0636C" w:rsidRDefault="00375C79" w:rsidP="00C0636C">
      <w:pPr>
        <w:pStyle w:val="ListParagraph"/>
        <w:numPr>
          <w:ilvl w:val="0"/>
          <w:numId w:val="34"/>
        </w:numPr>
        <w:rPr>
          <w:szCs w:val="20"/>
        </w:rPr>
      </w:pPr>
      <w:r w:rsidRPr="00C0636C">
        <w:rPr>
          <w:szCs w:val="20"/>
        </w:rPr>
        <w:t>Relationship Education, Relationships and Sex Education (RSE) and Health Education (June 2019)</w:t>
      </w:r>
    </w:p>
    <w:p w14:paraId="79431EA3" w14:textId="20C55F8D" w:rsidR="00375C79" w:rsidRPr="00C0636C" w:rsidRDefault="00375C79" w:rsidP="00C0636C">
      <w:pPr>
        <w:pStyle w:val="ListParagraph"/>
        <w:numPr>
          <w:ilvl w:val="0"/>
          <w:numId w:val="34"/>
        </w:numPr>
        <w:rPr>
          <w:szCs w:val="20"/>
        </w:rPr>
      </w:pPr>
      <w:r w:rsidRPr="00C0636C">
        <w:rPr>
          <w:szCs w:val="20"/>
        </w:rPr>
        <w:t>PSHE Association guidance on SRE (2018)</w:t>
      </w:r>
    </w:p>
    <w:p w14:paraId="1EFB3CF1" w14:textId="27E47C13" w:rsidR="00375C79" w:rsidRPr="00C0636C" w:rsidRDefault="00375C79" w:rsidP="00C0636C">
      <w:pPr>
        <w:pStyle w:val="ListParagraph"/>
        <w:numPr>
          <w:ilvl w:val="0"/>
          <w:numId w:val="34"/>
        </w:numPr>
        <w:rPr>
          <w:szCs w:val="20"/>
        </w:rPr>
      </w:pPr>
      <w:r w:rsidRPr="00C0636C">
        <w:rPr>
          <w:szCs w:val="20"/>
        </w:rPr>
        <w:t xml:space="preserve">Parental Engagement on Relationships Education’ (2019) </w:t>
      </w:r>
    </w:p>
    <w:p w14:paraId="4F12D38F" w14:textId="3050CDD9" w:rsidR="00375C79" w:rsidRPr="00C0636C" w:rsidRDefault="00375C79" w:rsidP="00C0636C">
      <w:pPr>
        <w:pStyle w:val="ListParagraph"/>
        <w:numPr>
          <w:ilvl w:val="0"/>
          <w:numId w:val="34"/>
        </w:numPr>
        <w:rPr>
          <w:szCs w:val="20"/>
        </w:rPr>
      </w:pPr>
      <w:r w:rsidRPr="00C0636C">
        <w:rPr>
          <w:szCs w:val="20"/>
        </w:rPr>
        <w:t xml:space="preserve">Mental health and behaviour in schools’ (November 2018) </w:t>
      </w:r>
    </w:p>
    <w:p w14:paraId="204AE1C1" w14:textId="77777777" w:rsidR="00375C79" w:rsidRPr="00375C79" w:rsidRDefault="00375C79" w:rsidP="00375C79">
      <w:pPr>
        <w:rPr>
          <w:szCs w:val="20"/>
        </w:rPr>
      </w:pPr>
      <w:r w:rsidRPr="00375C79">
        <w:rPr>
          <w:szCs w:val="20"/>
        </w:rPr>
        <w:t>Taught PSHEE has been part of the Independent Schools Standards since 2014.</w:t>
      </w:r>
    </w:p>
    <w:p w14:paraId="0DEB1AEC" w14:textId="5773BB21" w:rsidR="00375C79" w:rsidRDefault="00375C79" w:rsidP="00375C79">
      <w:pPr>
        <w:rPr>
          <w:szCs w:val="20"/>
        </w:rPr>
      </w:pPr>
      <w:r w:rsidRPr="00375C79">
        <w:rPr>
          <w:szCs w:val="20"/>
        </w:rPr>
        <w:t xml:space="preserve"> </w:t>
      </w:r>
      <w:r>
        <w:rPr>
          <w:szCs w:val="20"/>
        </w:rPr>
        <w:t>(For more details see</w:t>
      </w:r>
      <w:r w:rsidRPr="00375C79">
        <w:rPr>
          <w:szCs w:val="20"/>
        </w:rPr>
        <w:t xml:space="preserve"> DfE publications, ‘Sexual Violence and Sexual Harassment between Children in Schools and Colleges’ and KCSiE 2022   https://www.gov.uk/government/publications/sexual-violence-and-sexual-harassment-between-children-in-schools-and-colleges, , ‘Sexual Offences under</w:t>
      </w:r>
      <w:r>
        <w:rPr>
          <w:szCs w:val="20"/>
        </w:rPr>
        <w:t xml:space="preserve"> the Sexual Offences Act 2003)</w:t>
      </w:r>
      <w:r w:rsidRPr="00375C79">
        <w:rPr>
          <w:szCs w:val="20"/>
        </w:rPr>
        <w:t xml:space="preserve">)  </w:t>
      </w:r>
    </w:p>
    <w:p w14:paraId="0DDED44E" w14:textId="4C8B5574" w:rsidR="000C5FDF" w:rsidRDefault="000C5FDF" w:rsidP="00375C79">
      <w:pPr>
        <w:rPr>
          <w:szCs w:val="20"/>
        </w:rPr>
      </w:pPr>
    </w:p>
    <w:p w14:paraId="185A0F6C" w14:textId="64882198" w:rsidR="000C5FDF" w:rsidRDefault="000C5FDF" w:rsidP="00375C79">
      <w:pPr>
        <w:rPr>
          <w:szCs w:val="20"/>
        </w:rPr>
      </w:pPr>
    </w:p>
    <w:p w14:paraId="557DBD3A" w14:textId="77777777" w:rsidR="000C5FDF" w:rsidRPr="008A4A96" w:rsidRDefault="000C5FDF" w:rsidP="00375C79">
      <w:pPr>
        <w:rPr>
          <w:szCs w:val="20"/>
        </w:rPr>
      </w:pPr>
    </w:p>
    <w:p w14:paraId="104CD7C9" w14:textId="77777777" w:rsidR="008A4A96" w:rsidRDefault="008A4A96" w:rsidP="00D649D8">
      <w:pPr>
        <w:rPr>
          <w:szCs w:val="20"/>
        </w:rPr>
      </w:pPr>
    </w:p>
    <w:p w14:paraId="32DF4E28" w14:textId="77777777" w:rsidR="007C7708" w:rsidRPr="007C7708" w:rsidRDefault="007C7708" w:rsidP="00D649D8"/>
    <w:sdt>
      <w:sdtPr>
        <w:rPr>
          <w:rFonts w:eastAsiaTheme="minorEastAsia" w:cs="Times New Roman"/>
          <w:noProof/>
          <w:sz w:val="22"/>
          <w:szCs w:val="22"/>
        </w:rPr>
        <w:id w:val="-888492279"/>
        <w:docPartObj>
          <w:docPartGallery w:val="Table of Contents"/>
          <w:docPartUnique/>
        </w:docPartObj>
      </w:sdtPr>
      <w:sdtEndPr>
        <w:rPr>
          <w:b/>
          <w:bCs/>
          <w:sz w:val="20"/>
        </w:rPr>
      </w:sdtEndPr>
      <w:sdtContent>
        <w:p w14:paraId="3BC62AB3" w14:textId="77777777" w:rsidR="00D23DF3" w:rsidRPr="00FE04E9" w:rsidRDefault="00D23DF3" w:rsidP="00D649D8">
          <w:pPr>
            <w:pStyle w:val="TOCHeading"/>
          </w:pPr>
          <w:r w:rsidRPr="00FE04E9">
            <w:t>Contents</w:t>
          </w:r>
        </w:p>
        <w:p w14:paraId="23107FD9" w14:textId="6E96DE60" w:rsidR="005F7CD2" w:rsidRDefault="00FB10FD">
          <w:pPr>
            <w:pStyle w:val="TOC1"/>
            <w:rPr>
              <w:rFonts w:asciiTheme="minorHAnsi" w:hAnsiTheme="minorHAnsi" w:cstheme="minorBidi"/>
              <w:sz w:val="22"/>
              <w:lang w:val="en-GB" w:eastAsia="en-GB"/>
            </w:rPr>
          </w:pPr>
          <w:r>
            <w:rPr>
              <w:rFonts w:asciiTheme="minorHAnsi" w:hAnsiTheme="minorHAnsi"/>
              <w:szCs w:val="20"/>
            </w:rPr>
            <w:fldChar w:fldCharType="begin"/>
          </w:r>
          <w:r>
            <w:rPr>
              <w:rFonts w:asciiTheme="minorHAnsi" w:hAnsiTheme="minorHAnsi"/>
              <w:szCs w:val="20"/>
            </w:rPr>
            <w:instrText xml:space="preserve"> TOC \o "1-1" \h \z \t "Heading 2,2,Heading 3,3,Heading 4,4,2.Heading (Policy),2,3.Heading (Policy),3,4.Heading (Policy),4" </w:instrText>
          </w:r>
          <w:r>
            <w:rPr>
              <w:rFonts w:asciiTheme="minorHAnsi" w:hAnsiTheme="minorHAnsi"/>
              <w:szCs w:val="20"/>
            </w:rPr>
            <w:fldChar w:fldCharType="separate"/>
          </w:r>
          <w:hyperlink w:anchor="_Toc115439620" w:history="1">
            <w:r w:rsidR="005F7CD2" w:rsidRPr="00F10760">
              <w:rPr>
                <w:rStyle w:val="Hyperlink"/>
              </w:rPr>
              <w:t>1.</w:t>
            </w:r>
            <w:r w:rsidR="005F7CD2">
              <w:rPr>
                <w:rFonts w:asciiTheme="minorHAnsi" w:hAnsiTheme="minorHAnsi" w:cstheme="minorBidi"/>
                <w:sz w:val="22"/>
                <w:lang w:val="en-GB" w:eastAsia="en-GB"/>
              </w:rPr>
              <w:tab/>
            </w:r>
            <w:r w:rsidR="005F7CD2" w:rsidRPr="00F10760">
              <w:rPr>
                <w:rStyle w:val="Hyperlink"/>
              </w:rPr>
              <w:t>Introduction</w:t>
            </w:r>
            <w:r w:rsidR="005F7CD2">
              <w:rPr>
                <w:webHidden/>
              </w:rPr>
              <w:tab/>
            </w:r>
            <w:r w:rsidR="005F7CD2">
              <w:rPr>
                <w:webHidden/>
              </w:rPr>
              <w:fldChar w:fldCharType="begin"/>
            </w:r>
            <w:r w:rsidR="005F7CD2">
              <w:rPr>
                <w:webHidden/>
              </w:rPr>
              <w:instrText xml:space="preserve"> PAGEREF _Toc115439620 \h </w:instrText>
            </w:r>
            <w:r w:rsidR="005F7CD2">
              <w:rPr>
                <w:webHidden/>
              </w:rPr>
            </w:r>
            <w:r w:rsidR="005F7CD2">
              <w:rPr>
                <w:webHidden/>
              </w:rPr>
              <w:fldChar w:fldCharType="separate"/>
            </w:r>
            <w:r w:rsidR="005F7CD2">
              <w:rPr>
                <w:webHidden/>
              </w:rPr>
              <w:t>3</w:t>
            </w:r>
            <w:r w:rsidR="005F7CD2">
              <w:rPr>
                <w:webHidden/>
              </w:rPr>
              <w:fldChar w:fldCharType="end"/>
            </w:r>
          </w:hyperlink>
        </w:p>
        <w:p w14:paraId="4B0572C3" w14:textId="16E7A9BB" w:rsidR="005F7CD2" w:rsidRDefault="00D35566">
          <w:pPr>
            <w:pStyle w:val="TOC1"/>
            <w:rPr>
              <w:rFonts w:asciiTheme="minorHAnsi" w:hAnsiTheme="minorHAnsi" w:cstheme="minorBidi"/>
              <w:sz w:val="22"/>
              <w:lang w:val="en-GB" w:eastAsia="en-GB"/>
            </w:rPr>
          </w:pPr>
          <w:hyperlink w:anchor="_Toc115439621" w:history="1">
            <w:r w:rsidR="005F7CD2" w:rsidRPr="00F10760">
              <w:rPr>
                <w:rStyle w:val="Hyperlink"/>
              </w:rPr>
              <w:t>2.</w:t>
            </w:r>
            <w:r w:rsidR="005F7CD2">
              <w:rPr>
                <w:rFonts w:asciiTheme="minorHAnsi" w:hAnsiTheme="minorHAnsi" w:cstheme="minorBidi"/>
                <w:sz w:val="22"/>
                <w:lang w:val="en-GB" w:eastAsia="en-GB"/>
              </w:rPr>
              <w:tab/>
            </w:r>
            <w:r w:rsidR="005F7CD2" w:rsidRPr="00F10760">
              <w:rPr>
                <w:rStyle w:val="Hyperlink"/>
              </w:rPr>
              <w:t>Aims and objectives</w:t>
            </w:r>
            <w:r w:rsidR="005F7CD2">
              <w:rPr>
                <w:webHidden/>
              </w:rPr>
              <w:tab/>
            </w:r>
            <w:r w:rsidR="005F7CD2">
              <w:rPr>
                <w:webHidden/>
              </w:rPr>
              <w:fldChar w:fldCharType="begin"/>
            </w:r>
            <w:r w:rsidR="005F7CD2">
              <w:rPr>
                <w:webHidden/>
              </w:rPr>
              <w:instrText xml:space="preserve"> PAGEREF _Toc115439621 \h </w:instrText>
            </w:r>
            <w:r w:rsidR="005F7CD2">
              <w:rPr>
                <w:webHidden/>
              </w:rPr>
            </w:r>
            <w:r w:rsidR="005F7CD2">
              <w:rPr>
                <w:webHidden/>
              </w:rPr>
              <w:fldChar w:fldCharType="separate"/>
            </w:r>
            <w:r w:rsidR="005F7CD2">
              <w:rPr>
                <w:webHidden/>
              </w:rPr>
              <w:t>3</w:t>
            </w:r>
            <w:r w:rsidR="005F7CD2">
              <w:rPr>
                <w:webHidden/>
              </w:rPr>
              <w:fldChar w:fldCharType="end"/>
            </w:r>
          </w:hyperlink>
        </w:p>
        <w:p w14:paraId="2B1085E6" w14:textId="77BB5D2E" w:rsidR="005F7CD2" w:rsidRDefault="00D35566">
          <w:pPr>
            <w:pStyle w:val="TOC1"/>
            <w:rPr>
              <w:rFonts w:asciiTheme="minorHAnsi" w:hAnsiTheme="minorHAnsi" w:cstheme="minorBidi"/>
              <w:sz w:val="22"/>
              <w:lang w:val="en-GB" w:eastAsia="en-GB"/>
            </w:rPr>
          </w:pPr>
          <w:hyperlink w:anchor="_Toc115439622" w:history="1">
            <w:r w:rsidR="005F7CD2" w:rsidRPr="00F10760">
              <w:rPr>
                <w:rStyle w:val="Hyperlink"/>
              </w:rPr>
              <w:t>3.</w:t>
            </w:r>
            <w:r w:rsidR="005F7CD2">
              <w:rPr>
                <w:rFonts w:asciiTheme="minorHAnsi" w:hAnsiTheme="minorHAnsi" w:cstheme="minorBidi"/>
                <w:sz w:val="22"/>
                <w:lang w:val="en-GB" w:eastAsia="en-GB"/>
              </w:rPr>
              <w:tab/>
            </w:r>
            <w:r w:rsidR="005F7CD2" w:rsidRPr="00F10760">
              <w:rPr>
                <w:rStyle w:val="Hyperlink"/>
              </w:rPr>
              <w:t>PSHEE Curriculum</w:t>
            </w:r>
            <w:r w:rsidR="005F7CD2">
              <w:rPr>
                <w:webHidden/>
              </w:rPr>
              <w:tab/>
            </w:r>
            <w:r w:rsidR="005F7CD2">
              <w:rPr>
                <w:webHidden/>
              </w:rPr>
              <w:fldChar w:fldCharType="begin"/>
            </w:r>
            <w:r w:rsidR="005F7CD2">
              <w:rPr>
                <w:webHidden/>
              </w:rPr>
              <w:instrText xml:space="preserve"> PAGEREF _Toc115439622 \h </w:instrText>
            </w:r>
            <w:r w:rsidR="005F7CD2">
              <w:rPr>
                <w:webHidden/>
              </w:rPr>
            </w:r>
            <w:r w:rsidR="005F7CD2">
              <w:rPr>
                <w:webHidden/>
              </w:rPr>
              <w:fldChar w:fldCharType="separate"/>
            </w:r>
            <w:r w:rsidR="005F7CD2">
              <w:rPr>
                <w:webHidden/>
              </w:rPr>
              <w:t>5</w:t>
            </w:r>
            <w:r w:rsidR="005F7CD2">
              <w:rPr>
                <w:webHidden/>
              </w:rPr>
              <w:fldChar w:fldCharType="end"/>
            </w:r>
          </w:hyperlink>
        </w:p>
        <w:p w14:paraId="33ED80FA" w14:textId="059B0170" w:rsidR="005F7CD2" w:rsidRDefault="00D35566">
          <w:pPr>
            <w:pStyle w:val="TOC1"/>
            <w:rPr>
              <w:rFonts w:asciiTheme="minorHAnsi" w:hAnsiTheme="minorHAnsi" w:cstheme="minorBidi"/>
              <w:sz w:val="22"/>
              <w:lang w:val="en-GB" w:eastAsia="en-GB"/>
            </w:rPr>
          </w:pPr>
          <w:hyperlink w:anchor="_Toc115439623" w:history="1">
            <w:r w:rsidR="005F7CD2" w:rsidRPr="00F10760">
              <w:rPr>
                <w:rStyle w:val="Hyperlink"/>
                <w:bCs/>
              </w:rPr>
              <w:t>4.</w:t>
            </w:r>
            <w:r w:rsidR="005F7CD2">
              <w:rPr>
                <w:rFonts w:asciiTheme="minorHAnsi" w:hAnsiTheme="minorHAnsi" w:cstheme="minorBidi"/>
                <w:sz w:val="22"/>
                <w:lang w:val="en-GB" w:eastAsia="en-GB"/>
              </w:rPr>
              <w:tab/>
            </w:r>
            <w:r w:rsidR="005F7CD2" w:rsidRPr="00F10760">
              <w:rPr>
                <w:rStyle w:val="Hyperlink"/>
              </w:rPr>
              <w:t>Lesson Allocation</w:t>
            </w:r>
            <w:r w:rsidR="005F7CD2">
              <w:rPr>
                <w:webHidden/>
              </w:rPr>
              <w:tab/>
            </w:r>
            <w:r w:rsidR="005F7CD2">
              <w:rPr>
                <w:webHidden/>
              </w:rPr>
              <w:fldChar w:fldCharType="begin"/>
            </w:r>
            <w:r w:rsidR="005F7CD2">
              <w:rPr>
                <w:webHidden/>
              </w:rPr>
              <w:instrText xml:space="preserve"> PAGEREF _Toc115439623 \h </w:instrText>
            </w:r>
            <w:r w:rsidR="005F7CD2">
              <w:rPr>
                <w:webHidden/>
              </w:rPr>
            </w:r>
            <w:r w:rsidR="005F7CD2">
              <w:rPr>
                <w:webHidden/>
              </w:rPr>
              <w:fldChar w:fldCharType="separate"/>
            </w:r>
            <w:r w:rsidR="005F7CD2">
              <w:rPr>
                <w:webHidden/>
              </w:rPr>
              <w:t>6</w:t>
            </w:r>
            <w:r w:rsidR="005F7CD2">
              <w:rPr>
                <w:webHidden/>
              </w:rPr>
              <w:fldChar w:fldCharType="end"/>
            </w:r>
          </w:hyperlink>
        </w:p>
        <w:p w14:paraId="3979C80B" w14:textId="2C80019D" w:rsidR="005F7CD2" w:rsidRDefault="00D35566">
          <w:pPr>
            <w:pStyle w:val="TOC1"/>
            <w:rPr>
              <w:rFonts w:asciiTheme="minorHAnsi" w:hAnsiTheme="minorHAnsi" w:cstheme="minorBidi"/>
              <w:sz w:val="22"/>
              <w:lang w:val="en-GB" w:eastAsia="en-GB"/>
            </w:rPr>
          </w:pPr>
          <w:hyperlink w:anchor="_Toc115439624" w:history="1">
            <w:r w:rsidR="005F7CD2" w:rsidRPr="00F10760">
              <w:rPr>
                <w:rStyle w:val="Hyperlink"/>
                <w:bCs/>
              </w:rPr>
              <w:t>5.</w:t>
            </w:r>
            <w:r w:rsidR="005F7CD2">
              <w:rPr>
                <w:rFonts w:asciiTheme="minorHAnsi" w:hAnsiTheme="minorHAnsi" w:cstheme="minorBidi"/>
                <w:sz w:val="22"/>
                <w:lang w:val="en-GB" w:eastAsia="en-GB"/>
              </w:rPr>
              <w:tab/>
            </w:r>
            <w:r w:rsidR="005F7CD2" w:rsidRPr="00F10760">
              <w:rPr>
                <w:rStyle w:val="Hyperlink"/>
              </w:rPr>
              <w:t>Teaching and Learning</w:t>
            </w:r>
            <w:r w:rsidR="005F7CD2">
              <w:rPr>
                <w:webHidden/>
              </w:rPr>
              <w:tab/>
            </w:r>
            <w:r w:rsidR="005F7CD2">
              <w:rPr>
                <w:webHidden/>
              </w:rPr>
              <w:fldChar w:fldCharType="begin"/>
            </w:r>
            <w:r w:rsidR="005F7CD2">
              <w:rPr>
                <w:webHidden/>
              </w:rPr>
              <w:instrText xml:space="preserve"> PAGEREF _Toc115439624 \h </w:instrText>
            </w:r>
            <w:r w:rsidR="005F7CD2">
              <w:rPr>
                <w:webHidden/>
              </w:rPr>
            </w:r>
            <w:r w:rsidR="005F7CD2">
              <w:rPr>
                <w:webHidden/>
              </w:rPr>
              <w:fldChar w:fldCharType="separate"/>
            </w:r>
            <w:r w:rsidR="005F7CD2">
              <w:rPr>
                <w:webHidden/>
              </w:rPr>
              <w:t>6</w:t>
            </w:r>
            <w:r w:rsidR="005F7CD2">
              <w:rPr>
                <w:webHidden/>
              </w:rPr>
              <w:fldChar w:fldCharType="end"/>
            </w:r>
          </w:hyperlink>
        </w:p>
        <w:p w14:paraId="0FFC23F1" w14:textId="3867141C" w:rsidR="005F7CD2" w:rsidRDefault="00D35566">
          <w:pPr>
            <w:pStyle w:val="TOC1"/>
            <w:rPr>
              <w:rFonts w:asciiTheme="minorHAnsi" w:hAnsiTheme="minorHAnsi" w:cstheme="minorBidi"/>
              <w:sz w:val="22"/>
              <w:lang w:val="en-GB" w:eastAsia="en-GB"/>
            </w:rPr>
          </w:pPr>
          <w:hyperlink w:anchor="_Toc115439625" w:history="1">
            <w:r w:rsidR="005F7CD2" w:rsidRPr="00F10760">
              <w:rPr>
                <w:rStyle w:val="Hyperlink"/>
                <w:bCs/>
              </w:rPr>
              <w:t>6.</w:t>
            </w:r>
            <w:r w:rsidR="005F7CD2">
              <w:rPr>
                <w:rFonts w:asciiTheme="minorHAnsi" w:hAnsiTheme="minorHAnsi" w:cstheme="minorBidi"/>
                <w:sz w:val="22"/>
                <w:lang w:val="en-GB" w:eastAsia="en-GB"/>
              </w:rPr>
              <w:tab/>
            </w:r>
            <w:r w:rsidR="005F7CD2" w:rsidRPr="00F10760">
              <w:rPr>
                <w:rStyle w:val="Hyperlink"/>
              </w:rPr>
              <w:t>Assessment, Monitoring and Reporting</w:t>
            </w:r>
            <w:r w:rsidR="005F7CD2">
              <w:rPr>
                <w:webHidden/>
              </w:rPr>
              <w:tab/>
            </w:r>
            <w:r w:rsidR="005F7CD2">
              <w:rPr>
                <w:webHidden/>
              </w:rPr>
              <w:fldChar w:fldCharType="begin"/>
            </w:r>
            <w:r w:rsidR="005F7CD2">
              <w:rPr>
                <w:webHidden/>
              </w:rPr>
              <w:instrText xml:space="preserve"> PAGEREF _Toc115439625 \h </w:instrText>
            </w:r>
            <w:r w:rsidR="005F7CD2">
              <w:rPr>
                <w:webHidden/>
              </w:rPr>
            </w:r>
            <w:r w:rsidR="005F7CD2">
              <w:rPr>
                <w:webHidden/>
              </w:rPr>
              <w:fldChar w:fldCharType="separate"/>
            </w:r>
            <w:r w:rsidR="005F7CD2">
              <w:rPr>
                <w:webHidden/>
              </w:rPr>
              <w:t>7</w:t>
            </w:r>
            <w:r w:rsidR="005F7CD2">
              <w:rPr>
                <w:webHidden/>
              </w:rPr>
              <w:fldChar w:fldCharType="end"/>
            </w:r>
          </w:hyperlink>
        </w:p>
        <w:p w14:paraId="56FB9523" w14:textId="37AD9159" w:rsidR="005F7CD2" w:rsidRDefault="00D35566">
          <w:pPr>
            <w:pStyle w:val="TOC1"/>
            <w:rPr>
              <w:rFonts w:asciiTheme="minorHAnsi" w:hAnsiTheme="minorHAnsi" w:cstheme="minorBidi"/>
              <w:sz w:val="22"/>
              <w:lang w:val="en-GB" w:eastAsia="en-GB"/>
            </w:rPr>
          </w:pPr>
          <w:hyperlink w:anchor="_Toc115439626" w:history="1">
            <w:r w:rsidR="005F7CD2" w:rsidRPr="00F10760">
              <w:rPr>
                <w:rStyle w:val="Hyperlink"/>
              </w:rPr>
              <w:t>7.</w:t>
            </w:r>
            <w:r w:rsidR="005F7CD2">
              <w:rPr>
                <w:rFonts w:asciiTheme="minorHAnsi" w:hAnsiTheme="minorHAnsi" w:cstheme="minorBidi"/>
                <w:sz w:val="22"/>
                <w:lang w:val="en-GB" w:eastAsia="en-GB"/>
              </w:rPr>
              <w:tab/>
            </w:r>
            <w:r w:rsidR="005F7CD2" w:rsidRPr="00F10760">
              <w:rPr>
                <w:rStyle w:val="Hyperlink"/>
              </w:rPr>
              <w:t>Appendix 1 – The Finton Goals</w:t>
            </w:r>
            <w:r w:rsidR="005F7CD2">
              <w:rPr>
                <w:webHidden/>
              </w:rPr>
              <w:tab/>
            </w:r>
            <w:r w:rsidR="005F7CD2">
              <w:rPr>
                <w:webHidden/>
              </w:rPr>
              <w:fldChar w:fldCharType="begin"/>
            </w:r>
            <w:r w:rsidR="005F7CD2">
              <w:rPr>
                <w:webHidden/>
              </w:rPr>
              <w:instrText xml:space="preserve"> PAGEREF _Toc115439626 \h </w:instrText>
            </w:r>
            <w:r w:rsidR="005F7CD2">
              <w:rPr>
                <w:webHidden/>
              </w:rPr>
            </w:r>
            <w:r w:rsidR="005F7CD2">
              <w:rPr>
                <w:webHidden/>
              </w:rPr>
              <w:fldChar w:fldCharType="separate"/>
            </w:r>
            <w:r w:rsidR="005F7CD2">
              <w:rPr>
                <w:webHidden/>
              </w:rPr>
              <w:t>8</w:t>
            </w:r>
            <w:r w:rsidR="005F7CD2">
              <w:rPr>
                <w:webHidden/>
              </w:rPr>
              <w:fldChar w:fldCharType="end"/>
            </w:r>
          </w:hyperlink>
        </w:p>
        <w:p w14:paraId="0C954F96" w14:textId="022CE3E6" w:rsidR="005F7CD2" w:rsidRDefault="00D35566">
          <w:pPr>
            <w:pStyle w:val="TOC1"/>
            <w:rPr>
              <w:rFonts w:asciiTheme="minorHAnsi" w:hAnsiTheme="minorHAnsi" w:cstheme="minorBidi"/>
              <w:sz w:val="22"/>
              <w:lang w:val="en-GB" w:eastAsia="en-GB"/>
            </w:rPr>
          </w:pPr>
          <w:hyperlink w:anchor="_Toc115439627" w:history="1">
            <w:r w:rsidR="005F7CD2" w:rsidRPr="00F10760">
              <w:rPr>
                <w:rStyle w:val="Hyperlink"/>
              </w:rPr>
              <w:t>8.</w:t>
            </w:r>
            <w:r w:rsidR="005F7CD2">
              <w:rPr>
                <w:rFonts w:asciiTheme="minorHAnsi" w:hAnsiTheme="minorHAnsi" w:cstheme="minorBidi"/>
                <w:sz w:val="22"/>
                <w:lang w:val="en-GB" w:eastAsia="en-GB"/>
              </w:rPr>
              <w:tab/>
            </w:r>
            <w:r w:rsidR="005F7CD2" w:rsidRPr="00F10760">
              <w:rPr>
                <w:rStyle w:val="Hyperlink"/>
              </w:rPr>
              <w:t>Appendix 2 – PSHEE Curriculum Overview</w:t>
            </w:r>
            <w:r w:rsidR="005F7CD2">
              <w:rPr>
                <w:webHidden/>
              </w:rPr>
              <w:tab/>
            </w:r>
            <w:r w:rsidR="005F7CD2">
              <w:rPr>
                <w:webHidden/>
              </w:rPr>
              <w:fldChar w:fldCharType="begin"/>
            </w:r>
            <w:r w:rsidR="005F7CD2">
              <w:rPr>
                <w:webHidden/>
              </w:rPr>
              <w:instrText xml:space="preserve"> PAGEREF _Toc115439627 \h </w:instrText>
            </w:r>
            <w:r w:rsidR="005F7CD2">
              <w:rPr>
                <w:webHidden/>
              </w:rPr>
            </w:r>
            <w:r w:rsidR="005F7CD2">
              <w:rPr>
                <w:webHidden/>
              </w:rPr>
              <w:fldChar w:fldCharType="separate"/>
            </w:r>
            <w:r w:rsidR="005F7CD2">
              <w:rPr>
                <w:webHidden/>
              </w:rPr>
              <w:t>9</w:t>
            </w:r>
            <w:r w:rsidR="005F7CD2">
              <w:rPr>
                <w:webHidden/>
              </w:rPr>
              <w:fldChar w:fldCharType="end"/>
            </w:r>
          </w:hyperlink>
        </w:p>
        <w:p w14:paraId="571AE83C" w14:textId="4E958ED7" w:rsidR="005F7CD2" w:rsidRDefault="00D35566">
          <w:pPr>
            <w:pStyle w:val="TOC1"/>
            <w:rPr>
              <w:rFonts w:asciiTheme="minorHAnsi" w:hAnsiTheme="minorHAnsi" w:cstheme="minorBidi"/>
              <w:sz w:val="22"/>
              <w:lang w:val="en-GB" w:eastAsia="en-GB"/>
            </w:rPr>
          </w:pPr>
          <w:hyperlink w:anchor="_Toc115439628" w:history="1">
            <w:r w:rsidR="005F7CD2" w:rsidRPr="00F10760">
              <w:rPr>
                <w:rStyle w:val="Hyperlink"/>
              </w:rPr>
              <w:t>9.</w:t>
            </w:r>
            <w:r w:rsidR="005F7CD2">
              <w:rPr>
                <w:rFonts w:asciiTheme="minorHAnsi" w:hAnsiTheme="minorHAnsi" w:cstheme="minorBidi"/>
                <w:sz w:val="22"/>
                <w:lang w:val="en-GB" w:eastAsia="en-GB"/>
              </w:rPr>
              <w:tab/>
            </w:r>
            <w:r w:rsidR="005F7CD2" w:rsidRPr="00F10760">
              <w:rPr>
                <w:rStyle w:val="Hyperlink"/>
              </w:rPr>
              <w:t>Appendix 3 – PSHEE Resource books</w:t>
            </w:r>
            <w:r w:rsidR="005F7CD2">
              <w:rPr>
                <w:webHidden/>
              </w:rPr>
              <w:tab/>
            </w:r>
            <w:r w:rsidR="005F7CD2">
              <w:rPr>
                <w:webHidden/>
              </w:rPr>
              <w:fldChar w:fldCharType="begin"/>
            </w:r>
            <w:r w:rsidR="005F7CD2">
              <w:rPr>
                <w:webHidden/>
              </w:rPr>
              <w:instrText xml:space="preserve"> PAGEREF _Toc115439628 \h </w:instrText>
            </w:r>
            <w:r w:rsidR="005F7CD2">
              <w:rPr>
                <w:webHidden/>
              </w:rPr>
            </w:r>
            <w:r w:rsidR="005F7CD2">
              <w:rPr>
                <w:webHidden/>
              </w:rPr>
              <w:fldChar w:fldCharType="separate"/>
            </w:r>
            <w:r w:rsidR="005F7CD2">
              <w:rPr>
                <w:webHidden/>
              </w:rPr>
              <w:t>10</w:t>
            </w:r>
            <w:r w:rsidR="005F7CD2">
              <w:rPr>
                <w:webHidden/>
              </w:rPr>
              <w:fldChar w:fldCharType="end"/>
            </w:r>
          </w:hyperlink>
        </w:p>
        <w:p w14:paraId="611480BF" w14:textId="5081135E" w:rsidR="000A0021" w:rsidRDefault="00FB10FD" w:rsidP="000A0021">
          <w:pPr>
            <w:pStyle w:val="TOC1"/>
            <w:rPr>
              <w:b/>
              <w:bCs/>
            </w:rPr>
          </w:pPr>
          <w:r>
            <w:rPr>
              <w:rFonts w:asciiTheme="minorHAnsi" w:hAnsiTheme="minorHAnsi"/>
              <w:szCs w:val="20"/>
            </w:rPr>
            <w:fldChar w:fldCharType="end"/>
          </w:r>
        </w:p>
      </w:sdtContent>
    </w:sdt>
    <w:p w14:paraId="6A9C1386" w14:textId="77777777" w:rsidR="000A0021" w:rsidRPr="000A0021" w:rsidRDefault="000A0021" w:rsidP="006E2108">
      <w:pPr>
        <w:pStyle w:val="TOCHeading"/>
      </w:pPr>
      <w:r>
        <w:rPr>
          <w:rFonts w:eastAsiaTheme="minorEastAsia"/>
        </w:rPr>
        <w:br w:type="page"/>
      </w:r>
    </w:p>
    <w:p w14:paraId="00A5EA5A" w14:textId="77777777" w:rsidR="000A2EEA" w:rsidRDefault="000A2EEA" w:rsidP="000A2EEA">
      <w:pPr>
        <w:pStyle w:val="1HeadingPolicy"/>
      </w:pPr>
      <w:r>
        <w:lastRenderedPageBreak/>
        <w:tab/>
      </w:r>
      <w:bookmarkStart w:id="0" w:name="_Toc115439620"/>
      <w:r>
        <w:t>Introduction</w:t>
      </w:r>
      <w:bookmarkEnd w:id="0"/>
    </w:p>
    <w:p w14:paraId="781C3D08" w14:textId="726A772E" w:rsidR="000A2EEA" w:rsidRDefault="000A2EEA" w:rsidP="000A2EEA">
      <w:r>
        <w:t xml:space="preserve">At Finton House, PSHEE is a timetabled subject taught each week and </w:t>
      </w:r>
      <w:r w:rsidR="004821BF">
        <w:t>with the Finton Goals</w:t>
      </w:r>
      <w:r>
        <w:t xml:space="preserve"> forms an intrinsic part of the ethos of the school, which is reflected in other curriculum areas and assemblies. </w:t>
      </w:r>
      <w:r w:rsidR="003201B4">
        <w:t>PSHEE is taught from Reception (EYFS) to Year 6.</w:t>
      </w:r>
      <w:r>
        <w:t xml:space="preserve"> Finton House aims to educate the ‘whole child’, throughout the school day, in and out of lessons.  We believe that PSHEE cannot wholly be taught in isolation for it to be successful.  As a result all staff are responsible for delivering the aims of PSHEE in the school (see below for aims).  Within the school a calm, safe and secure learning environment is created for personal and social development and the development of self-esteem.  It is an environment of trust and one of non-judgmental attitudes.</w:t>
      </w:r>
    </w:p>
    <w:p w14:paraId="6E5E60E7" w14:textId="77777777" w:rsidR="000A2EEA" w:rsidRDefault="000A2EEA" w:rsidP="000A2EEA">
      <w:r>
        <w:t>PSHEE has contributions to make in developing the children’s confidence and sense of responsibility, in preparing them to be active citizens, in developing healthy and safer lifestyles and in helping them to form good relationships and to respect their spiritual, moral, social and cultural development.  As such, PSHEE is essential to ensuring that children at Finton House School are effectively prepared for life in British society.</w:t>
      </w:r>
    </w:p>
    <w:p w14:paraId="35B8732F" w14:textId="4DCA387E" w:rsidR="000A2EEA" w:rsidRDefault="000A2EEA" w:rsidP="000A2EEA">
      <w:r>
        <w:t>PSHEE promotes spiritual development through fostering children’s awareness and understanding of issues that involve differing beliefs</w:t>
      </w:r>
      <w:r w:rsidR="00986CC2">
        <w:t xml:space="preserve"> and values in human society. </w:t>
      </w:r>
      <w:r>
        <w:t xml:space="preserve"> It helps children to develop self-knowledge through an exploration of their identity and belonging, their ideals and the meaning they see in life.  It aids their moral development through helping them to acquire a critical appreciation of issues of right and wrong, justice, fairness, rights and obligations in society.  It promotes social development through helping children to acquire the understanding and skills they need to become responsible and effect</w:t>
      </w:r>
      <w:r w:rsidR="002D5D18">
        <w:t xml:space="preserve">ive members of society. </w:t>
      </w:r>
      <w:r>
        <w:t>Cultural development</w:t>
      </w:r>
      <w:r w:rsidR="002D5D18">
        <w:t xml:space="preserve">, of which the Assistant Head: Culture coordinates, </w:t>
      </w:r>
      <w:r>
        <w:t>is promoted through helping children to understand the nature and role of the different groups to which they belong, to learn about the diversity in society and to develop respect for difference.</w:t>
      </w:r>
      <w:r w:rsidR="002D5D18">
        <w:t xml:space="preserve"> </w:t>
      </w:r>
    </w:p>
    <w:p w14:paraId="00278FE5" w14:textId="54E35EAC" w:rsidR="000A2EEA" w:rsidRDefault="000A2EEA" w:rsidP="000A2EEA">
      <w:pPr>
        <w:pStyle w:val="1HeadingPolicy"/>
      </w:pPr>
      <w:bookmarkStart w:id="1" w:name="_Toc115439621"/>
      <w:r>
        <w:t xml:space="preserve">Aims </w:t>
      </w:r>
      <w:r w:rsidR="000C5FDF">
        <w:t>and objectives</w:t>
      </w:r>
      <w:bookmarkEnd w:id="1"/>
    </w:p>
    <w:p w14:paraId="65B79EA3" w14:textId="12A108F6" w:rsidR="000E5810" w:rsidRPr="004821BF" w:rsidRDefault="000E5810" w:rsidP="000E5810">
      <w:pPr>
        <w:pStyle w:val="ListParagraph"/>
        <w:ind w:left="284"/>
        <w:rPr>
          <w:b/>
        </w:rPr>
      </w:pPr>
      <w:r w:rsidRPr="004821BF">
        <w:rPr>
          <w:b/>
        </w:rPr>
        <w:t>Aims</w:t>
      </w:r>
    </w:p>
    <w:p w14:paraId="5273CEB5" w14:textId="77777777" w:rsidR="004821BF" w:rsidRDefault="004821BF" w:rsidP="004821BF">
      <w:pPr>
        <w:pStyle w:val="ListParagraph"/>
        <w:ind w:left="284"/>
      </w:pPr>
    </w:p>
    <w:p w14:paraId="4064F79D" w14:textId="77777777" w:rsidR="00EC543D" w:rsidRDefault="000E5810" w:rsidP="00EC543D">
      <w:pPr>
        <w:pStyle w:val="ListParagraph"/>
        <w:ind w:left="284"/>
        <w:rPr>
          <w:b/>
        </w:rPr>
      </w:pPr>
      <w:r w:rsidRPr="000E5810">
        <w:rPr>
          <w:b/>
        </w:rPr>
        <w:t>Morality</w:t>
      </w:r>
    </w:p>
    <w:p w14:paraId="1751DEE8" w14:textId="3E0AD39D" w:rsidR="000E5810" w:rsidRPr="00EC543D" w:rsidRDefault="000A2EEA" w:rsidP="00EC543D">
      <w:pPr>
        <w:pStyle w:val="ListParagraph"/>
        <w:numPr>
          <w:ilvl w:val="0"/>
          <w:numId w:val="41"/>
        </w:numPr>
        <w:rPr>
          <w:b/>
        </w:rPr>
      </w:pPr>
      <w:r>
        <w:t xml:space="preserve">To foster a sense of </w:t>
      </w:r>
      <w:r w:rsidRPr="00EC543D">
        <w:rPr>
          <w:b/>
        </w:rPr>
        <w:t>social and moral responsibility</w:t>
      </w:r>
      <w:r>
        <w:t xml:space="preserve">. </w:t>
      </w:r>
    </w:p>
    <w:p w14:paraId="6C1DC6B7" w14:textId="35C31037" w:rsidR="000E5810" w:rsidRDefault="000E5810" w:rsidP="00EC543D">
      <w:pPr>
        <w:pStyle w:val="ListParagraph"/>
        <w:numPr>
          <w:ilvl w:val="0"/>
          <w:numId w:val="41"/>
        </w:numPr>
      </w:pPr>
      <w:r>
        <w:t xml:space="preserve">To ensure that children are effectively prepared for life in </w:t>
      </w:r>
      <w:r w:rsidRPr="007059CF">
        <w:rPr>
          <w:b/>
        </w:rPr>
        <w:t>British society</w:t>
      </w:r>
      <w:r>
        <w:t xml:space="preserve">; enabling children to distinguish right from wrong and to behave appropriately online (see Child protection and Safeguarding Policy and Acceptable Use Agreement). </w:t>
      </w:r>
    </w:p>
    <w:p w14:paraId="026CDD3F" w14:textId="77777777" w:rsidR="00C01C37" w:rsidRDefault="00C01C37" w:rsidP="00C01C37">
      <w:pPr>
        <w:pStyle w:val="ListParagraph"/>
        <w:numPr>
          <w:ilvl w:val="0"/>
          <w:numId w:val="41"/>
        </w:numPr>
      </w:pPr>
      <w:r>
        <w:t xml:space="preserve">To promote and develop the </w:t>
      </w:r>
      <w:r w:rsidRPr="00095AA3">
        <w:rPr>
          <w:b/>
        </w:rPr>
        <w:t>personal attributes</w:t>
      </w:r>
      <w:r>
        <w:t xml:space="preserve"> through our Finton House Goals which reflect the school’s aims and ethos.</w:t>
      </w:r>
    </w:p>
    <w:p w14:paraId="799D967E" w14:textId="77777777" w:rsidR="000A2EEA" w:rsidRDefault="000A2EEA" w:rsidP="000E5810">
      <w:pPr>
        <w:pStyle w:val="ListParagraph"/>
        <w:ind w:left="284"/>
      </w:pPr>
    </w:p>
    <w:p w14:paraId="085DCC88" w14:textId="7773D977" w:rsidR="00363812" w:rsidRDefault="00EC543D" w:rsidP="00363812">
      <w:pPr>
        <w:pStyle w:val="ListParagraph"/>
        <w:ind w:left="284"/>
        <w:rPr>
          <w:b/>
        </w:rPr>
      </w:pPr>
      <w:r>
        <w:rPr>
          <w:b/>
        </w:rPr>
        <w:t>Self-</w:t>
      </w:r>
      <w:r w:rsidR="000E5810" w:rsidRPr="000E5810">
        <w:rPr>
          <w:b/>
        </w:rPr>
        <w:t>Belief</w:t>
      </w:r>
    </w:p>
    <w:p w14:paraId="524DD7D2" w14:textId="5371BCA8" w:rsidR="004821BF" w:rsidRPr="00EC543D" w:rsidRDefault="000A2EEA" w:rsidP="00EC543D">
      <w:pPr>
        <w:pStyle w:val="ListParagraph"/>
        <w:numPr>
          <w:ilvl w:val="0"/>
          <w:numId w:val="42"/>
        </w:numPr>
        <w:rPr>
          <w:b/>
        </w:rPr>
      </w:pPr>
      <w:r>
        <w:t xml:space="preserve">To develop </w:t>
      </w:r>
      <w:r w:rsidRPr="00095AA3">
        <w:rPr>
          <w:b/>
        </w:rPr>
        <w:t>confidence</w:t>
      </w:r>
      <w:r>
        <w:t xml:space="preserve"> in talking or writing about their opinions and to explain their views on issues and events that affect themselves, society and the world.</w:t>
      </w:r>
    </w:p>
    <w:p w14:paraId="7B953823" w14:textId="3B1332D7" w:rsidR="000E5810" w:rsidRPr="004821BF" w:rsidRDefault="000E5810" w:rsidP="00EC543D">
      <w:pPr>
        <w:pStyle w:val="ListParagraph"/>
        <w:numPr>
          <w:ilvl w:val="0"/>
          <w:numId w:val="42"/>
        </w:numPr>
        <w:rPr>
          <w:b/>
        </w:rPr>
      </w:pPr>
      <w:r>
        <w:t xml:space="preserve">To recognise their worth as individuals by identifying positive things about themselves and their achievements and in so doing promote </w:t>
      </w:r>
      <w:r w:rsidRPr="00095AA3">
        <w:rPr>
          <w:b/>
        </w:rPr>
        <w:t>self-awareness, self-esteem and self-confidence</w:t>
      </w:r>
      <w:r>
        <w:t xml:space="preserve">. </w:t>
      </w:r>
    </w:p>
    <w:p w14:paraId="723DD780" w14:textId="77777777" w:rsidR="000E5810" w:rsidRDefault="000E5810" w:rsidP="004821BF">
      <w:pPr>
        <w:pStyle w:val="ListParagraph"/>
        <w:ind w:left="284"/>
      </w:pPr>
    </w:p>
    <w:p w14:paraId="3B4B271A" w14:textId="112DB51F" w:rsidR="000E5810" w:rsidRPr="000E5810" w:rsidRDefault="000E5810" w:rsidP="000E5810">
      <w:pPr>
        <w:pStyle w:val="ListParagraph"/>
        <w:ind w:left="284"/>
        <w:rPr>
          <w:b/>
        </w:rPr>
      </w:pPr>
      <w:r w:rsidRPr="000E5810">
        <w:rPr>
          <w:b/>
        </w:rPr>
        <w:t>Communication</w:t>
      </w:r>
    </w:p>
    <w:p w14:paraId="5A843DD7" w14:textId="77777777" w:rsidR="000E5810" w:rsidRDefault="000E5810" w:rsidP="00EC543D">
      <w:pPr>
        <w:pStyle w:val="ListParagraph"/>
        <w:numPr>
          <w:ilvl w:val="0"/>
          <w:numId w:val="43"/>
        </w:numPr>
      </w:pPr>
      <w:r>
        <w:t xml:space="preserve">To equip pupils with the confidence and tools to report any issues involving </w:t>
      </w:r>
      <w:r w:rsidRPr="007059CF">
        <w:rPr>
          <w:b/>
        </w:rPr>
        <w:t>disrespect within a friendship</w:t>
      </w:r>
      <w:r>
        <w:t xml:space="preserve"> specifically with child on child abuse (see Child Protection and Safeguarding Policy 2022)</w:t>
      </w:r>
      <w:r w:rsidRPr="000E5810">
        <w:t xml:space="preserve"> </w:t>
      </w:r>
    </w:p>
    <w:p w14:paraId="68C7DFE0" w14:textId="744D74BC" w:rsidR="000E5810" w:rsidRDefault="000E5810" w:rsidP="00EC543D">
      <w:pPr>
        <w:pStyle w:val="ListParagraph"/>
        <w:numPr>
          <w:ilvl w:val="0"/>
          <w:numId w:val="43"/>
        </w:numPr>
      </w:pPr>
      <w:r>
        <w:t xml:space="preserve">To appreciate that their bodies are their own and special and to learn what they should do to safeguard themselves if they don’t like what is being done to them, i.e. </w:t>
      </w:r>
      <w:r w:rsidRPr="001D56D2">
        <w:rPr>
          <w:b/>
        </w:rPr>
        <w:t>child on child</w:t>
      </w:r>
      <w:r>
        <w:t xml:space="preserve"> </w:t>
      </w:r>
      <w:r w:rsidRPr="00095AA3">
        <w:rPr>
          <w:b/>
        </w:rPr>
        <w:t xml:space="preserve">bullying and </w:t>
      </w:r>
      <w:r>
        <w:rPr>
          <w:b/>
        </w:rPr>
        <w:t xml:space="preserve">child on child </w:t>
      </w:r>
      <w:r w:rsidRPr="00095AA3">
        <w:rPr>
          <w:b/>
        </w:rPr>
        <w:t>abuse</w:t>
      </w:r>
      <w:r>
        <w:t>.</w:t>
      </w:r>
    </w:p>
    <w:p w14:paraId="290C83C7" w14:textId="38BCBA7D" w:rsidR="000E5810" w:rsidRPr="001D56D2" w:rsidRDefault="000E5810" w:rsidP="004821BF">
      <w:pPr>
        <w:pStyle w:val="ListParagraph"/>
        <w:ind w:left="284"/>
      </w:pPr>
    </w:p>
    <w:p w14:paraId="2108FA71" w14:textId="0013B09D" w:rsidR="000E5810" w:rsidRPr="000E5810" w:rsidRDefault="000E5810" w:rsidP="000E5810">
      <w:pPr>
        <w:pStyle w:val="ListParagraph"/>
        <w:ind w:left="284"/>
        <w:rPr>
          <w:b/>
        </w:rPr>
      </w:pPr>
      <w:r w:rsidRPr="000E5810">
        <w:rPr>
          <w:b/>
        </w:rPr>
        <w:t>Respect</w:t>
      </w:r>
    </w:p>
    <w:p w14:paraId="49077F30" w14:textId="76CC91F9" w:rsidR="000A2EEA" w:rsidRDefault="000A2EEA" w:rsidP="00EC543D">
      <w:pPr>
        <w:pStyle w:val="ListParagraph"/>
        <w:numPr>
          <w:ilvl w:val="0"/>
          <w:numId w:val="44"/>
        </w:numPr>
      </w:pPr>
      <w:r>
        <w:t xml:space="preserve">To promote </w:t>
      </w:r>
      <w:r w:rsidRPr="007059CF">
        <w:rPr>
          <w:b/>
        </w:rPr>
        <w:t>mutual respect</w:t>
      </w:r>
      <w:r>
        <w:t xml:space="preserve"> and tolerance of others through understanding different types of lifestyles, faiths, disability, beliefs and relationships, paying particular regard to the Protected Characteristics set out in the 2010 Equality Act.</w:t>
      </w:r>
    </w:p>
    <w:p w14:paraId="4C81E58A" w14:textId="5AFAC609" w:rsidR="003C36E0" w:rsidRPr="001D56D2" w:rsidRDefault="003C36E0" w:rsidP="00EC543D">
      <w:pPr>
        <w:pStyle w:val="ListParagraph"/>
        <w:numPr>
          <w:ilvl w:val="0"/>
          <w:numId w:val="44"/>
        </w:numPr>
      </w:pPr>
      <w:r w:rsidRPr="001D56D2">
        <w:t xml:space="preserve">To ensure pupils understand that </w:t>
      </w:r>
      <w:r w:rsidRPr="007059CF">
        <w:rPr>
          <w:b/>
        </w:rPr>
        <w:t>equal opportunity</w:t>
      </w:r>
      <w:r w:rsidRPr="001D56D2">
        <w:t xml:space="preserve">, treatment and respect is given to the Protected Characteristics being </w:t>
      </w:r>
      <w:r w:rsidRPr="001D56D2">
        <w:rPr>
          <w:b/>
          <w:bCs/>
        </w:rPr>
        <w:t xml:space="preserve">age, disability, gender reassignment, marriage </w:t>
      </w:r>
      <w:r w:rsidRPr="001D56D2">
        <w:rPr>
          <w:b/>
          <w:bCs/>
        </w:rPr>
        <w:lastRenderedPageBreak/>
        <w:t>and civil partnership, pregnancy and maternity, race, religion or belief, sex, and sexual orientation</w:t>
      </w:r>
      <w:r w:rsidR="001D56D2" w:rsidRPr="001D56D2">
        <w:rPr>
          <w:b/>
          <w:bCs/>
        </w:rPr>
        <w:t>.</w:t>
      </w:r>
    </w:p>
    <w:p w14:paraId="3BA0239B" w14:textId="77777777" w:rsidR="001D56D2" w:rsidRDefault="003C36E0" w:rsidP="00EC543D">
      <w:pPr>
        <w:pStyle w:val="ListParagraph"/>
        <w:numPr>
          <w:ilvl w:val="0"/>
          <w:numId w:val="44"/>
        </w:numPr>
      </w:pPr>
      <w:r w:rsidRPr="001D56D2">
        <w:t>To ensure pupils see all races and religions as equal</w:t>
      </w:r>
      <w:r w:rsidR="007F7C20" w:rsidRPr="001D56D2">
        <w:t xml:space="preserve">. </w:t>
      </w:r>
    </w:p>
    <w:p w14:paraId="185FE3C5" w14:textId="77777777" w:rsidR="001D56D2" w:rsidRDefault="001D56D2" w:rsidP="00EC543D">
      <w:pPr>
        <w:pStyle w:val="ListParagraph"/>
        <w:numPr>
          <w:ilvl w:val="0"/>
          <w:numId w:val="44"/>
        </w:numPr>
      </w:pPr>
      <w:r>
        <w:t>To enable pupils to understand the importance of m</w:t>
      </w:r>
      <w:r w:rsidR="007F7C20" w:rsidRPr="001D56D2">
        <w:t xml:space="preserve">ale and female pupils </w:t>
      </w:r>
      <w:r>
        <w:t xml:space="preserve">being </w:t>
      </w:r>
      <w:r w:rsidR="007F7C20" w:rsidRPr="001D56D2">
        <w:t xml:space="preserve">treated with the same respect. </w:t>
      </w:r>
    </w:p>
    <w:p w14:paraId="16DE606C" w14:textId="77777777" w:rsidR="001D56D2" w:rsidRDefault="007F7C20" w:rsidP="00EC543D">
      <w:pPr>
        <w:pStyle w:val="ListParagraph"/>
        <w:numPr>
          <w:ilvl w:val="0"/>
          <w:numId w:val="44"/>
        </w:numPr>
      </w:pPr>
      <w:r w:rsidRPr="001D56D2">
        <w:t xml:space="preserve">To teach that all marriages and unions are of equal acceptance. </w:t>
      </w:r>
    </w:p>
    <w:p w14:paraId="7C64B2B5" w14:textId="77777777" w:rsidR="001D56D2" w:rsidRDefault="001D56D2" w:rsidP="00EC543D">
      <w:pPr>
        <w:pStyle w:val="ListParagraph"/>
        <w:numPr>
          <w:ilvl w:val="0"/>
          <w:numId w:val="44"/>
        </w:numPr>
      </w:pPr>
      <w:r>
        <w:t>To specify to pupils that t</w:t>
      </w:r>
      <w:r w:rsidR="007F7C20" w:rsidRPr="001D56D2">
        <w:t>hose with disabilities are offered equal opportunities and treatment.</w:t>
      </w:r>
    </w:p>
    <w:p w14:paraId="0045AC3E" w14:textId="77777777" w:rsidR="000E5810" w:rsidRDefault="007F7C20" w:rsidP="00EC543D">
      <w:pPr>
        <w:pStyle w:val="ListParagraph"/>
        <w:numPr>
          <w:ilvl w:val="0"/>
          <w:numId w:val="44"/>
        </w:numPr>
      </w:pPr>
      <w:r w:rsidRPr="001D56D2">
        <w:t>To ensure respect and understanding of what different families look</w:t>
      </w:r>
      <w:r w:rsidR="001D56D2">
        <w:t xml:space="preserve"> like for example same sex parents, single parent families</w:t>
      </w:r>
      <w:r w:rsidRPr="001D56D2">
        <w:t xml:space="preserve">. </w:t>
      </w:r>
    </w:p>
    <w:p w14:paraId="388372AA" w14:textId="6725B175" w:rsidR="000E5810" w:rsidRDefault="000E5810" w:rsidP="00EC543D">
      <w:pPr>
        <w:pStyle w:val="ListParagraph"/>
        <w:numPr>
          <w:ilvl w:val="0"/>
          <w:numId w:val="44"/>
        </w:numPr>
      </w:pPr>
      <w:r>
        <w:t xml:space="preserve">To encourage children to gain a </w:t>
      </w:r>
      <w:r w:rsidRPr="00EC543D">
        <w:rPr>
          <w:b/>
        </w:rPr>
        <w:t>respect</w:t>
      </w:r>
      <w:r>
        <w:t xml:space="preserve"> for others, paying particular regard to the issues of gender, stereotyping, individual liberty, prejudice, discrimination, beliefs, or race. To encourage an appreciation and respect for their own and other cultures whilst building resilience to radicalisation through the promotion of fundamental British values.</w:t>
      </w:r>
    </w:p>
    <w:p w14:paraId="58F60730" w14:textId="64374CA0" w:rsidR="000E5810" w:rsidRDefault="000E5810" w:rsidP="00EC543D">
      <w:pPr>
        <w:pStyle w:val="ListParagraph"/>
        <w:numPr>
          <w:ilvl w:val="0"/>
          <w:numId w:val="44"/>
        </w:numPr>
      </w:pPr>
      <w:r>
        <w:t xml:space="preserve">To understand the nature of </w:t>
      </w:r>
      <w:r w:rsidRPr="00EC543D">
        <w:rPr>
          <w:b/>
        </w:rPr>
        <w:t>democracy</w:t>
      </w:r>
      <w:r>
        <w:t xml:space="preserve">, dictatorship and a communist state and to encourage </w:t>
      </w:r>
      <w:r w:rsidRPr="00EC543D">
        <w:rPr>
          <w:b/>
        </w:rPr>
        <w:t>respect</w:t>
      </w:r>
      <w:r>
        <w:t xml:space="preserve"> for the fundamental British values of democracy.  To support the participation in the democratic process and to respect the basis for how the law is made and applied in England.</w:t>
      </w:r>
    </w:p>
    <w:p w14:paraId="675AA97B" w14:textId="0D214F2E" w:rsidR="007F7C20" w:rsidRDefault="007F7C20" w:rsidP="00363812">
      <w:pPr>
        <w:pStyle w:val="ListParagraph"/>
        <w:ind w:left="284"/>
      </w:pPr>
    </w:p>
    <w:p w14:paraId="51E73CE0" w14:textId="1AC84515" w:rsidR="000E5810" w:rsidRPr="000E5810" w:rsidRDefault="000E5810" w:rsidP="000E5810">
      <w:pPr>
        <w:pStyle w:val="ListParagraph"/>
        <w:ind w:left="284"/>
        <w:rPr>
          <w:b/>
        </w:rPr>
      </w:pPr>
      <w:r w:rsidRPr="000E5810">
        <w:rPr>
          <w:b/>
        </w:rPr>
        <w:t>Curiosity</w:t>
      </w:r>
    </w:p>
    <w:p w14:paraId="3FA74175" w14:textId="77777777" w:rsidR="000A2EEA" w:rsidRDefault="000A2EEA" w:rsidP="00EC543D">
      <w:pPr>
        <w:pStyle w:val="ListParagraph"/>
        <w:numPr>
          <w:ilvl w:val="0"/>
          <w:numId w:val="45"/>
        </w:numPr>
      </w:pPr>
      <w:r>
        <w:t xml:space="preserve">To provide a safe place to debate </w:t>
      </w:r>
      <w:r w:rsidRPr="00EC543D">
        <w:rPr>
          <w:b/>
        </w:rPr>
        <w:t>controversial issues</w:t>
      </w:r>
      <w:r>
        <w:t xml:space="preserve"> such as terrorism and extremism, to be aware of the risks associated with them and to enable children to challenge extremist views. </w:t>
      </w:r>
    </w:p>
    <w:p w14:paraId="756DCEE4" w14:textId="5DD865A0" w:rsidR="000A2EEA" w:rsidRDefault="000A2EEA" w:rsidP="00EC543D">
      <w:pPr>
        <w:pStyle w:val="ListParagraph"/>
        <w:numPr>
          <w:ilvl w:val="0"/>
          <w:numId w:val="45"/>
        </w:numPr>
      </w:pPr>
      <w:r>
        <w:t xml:space="preserve">To develop a sense of </w:t>
      </w:r>
      <w:r w:rsidRPr="00EC543D">
        <w:rPr>
          <w:b/>
        </w:rPr>
        <w:t>citizenship</w:t>
      </w:r>
      <w:r>
        <w:t xml:space="preserve"> through understanding how a community works and to facilitate an understanding of the contribution they can make to their community through active involvement and participation.</w:t>
      </w:r>
    </w:p>
    <w:p w14:paraId="51BF8C4E" w14:textId="77777777" w:rsidR="00363812" w:rsidRDefault="00363812" w:rsidP="00363812">
      <w:pPr>
        <w:pStyle w:val="ListParagraph"/>
        <w:ind w:left="284"/>
      </w:pPr>
    </w:p>
    <w:p w14:paraId="74876206" w14:textId="638D93F3" w:rsidR="000E5810" w:rsidRPr="000E5810" w:rsidRDefault="000E5810" w:rsidP="000E5810">
      <w:pPr>
        <w:pStyle w:val="ListParagraph"/>
        <w:ind w:left="284"/>
        <w:rPr>
          <w:b/>
        </w:rPr>
      </w:pPr>
      <w:r w:rsidRPr="000E5810">
        <w:rPr>
          <w:b/>
        </w:rPr>
        <w:t>Kindness</w:t>
      </w:r>
    </w:p>
    <w:p w14:paraId="10A70621" w14:textId="77777777" w:rsidR="000A2EEA" w:rsidRDefault="000A2EEA" w:rsidP="00EC543D">
      <w:pPr>
        <w:pStyle w:val="ListParagraph"/>
        <w:numPr>
          <w:ilvl w:val="0"/>
          <w:numId w:val="46"/>
        </w:numPr>
      </w:pPr>
      <w:r>
        <w:t xml:space="preserve">To understand the concept of disability and to act in a caring, but appropriate manner to those with special needs, both educationally and socially. As a result, to seek confidently a wide variety of relationships and to adopt </w:t>
      </w:r>
      <w:r w:rsidRPr="00EC543D">
        <w:rPr>
          <w:b/>
        </w:rPr>
        <w:t>appropriate behaviour</w:t>
      </w:r>
      <w:r>
        <w:t>.</w:t>
      </w:r>
    </w:p>
    <w:p w14:paraId="1521A358" w14:textId="77777777" w:rsidR="000A2EEA" w:rsidRDefault="000A2EEA" w:rsidP="00EC543D">
      <w:pPr>
        <w:pStyle w:val="ListParagraph"/>
        <w:numPr>
          <w:ilvl w:val="0"/>
          <w:numId w:val="46"/>
        </w:numPr>
      </w:pPr>
      <w:r>
        <w:t xml:space="preserve">To know how to develop a </w:t>
      </w:r>
      <w:r w:rsidRPr="00EC543D">
        <w:rPr>
          <w:b/>
        </w:rPr>
        <w:t>healthy mind</w:t>
      </w:r>
      <w:r>
        <w:t xml:space="preserve"> by identifying difficult emotions and through a range of techniques, including mediation practice, be able to develop a present and calm mind.</w:t>
      </w:r>
    </w:p>
    <w:p w14:paraId="46841A12" w14:textId="7B710FDB" w:rsidR="000A2EEA" w:rsidRDefault="000A2EEA" w:rsidP="00EC543D">
      <w:pPr>
        <w:pStyle w:val="ListParagraph"/>
        <w:numPr>
          <w:ilvl w:val="0"/>
          <w:numId w:val="46"/>
        </w:numPr>
      </w:pPr>
      <w:r>
        <w:t xml:space="preserve">To learn about </w:t>
      </w:r>
      <w:r w:rsidRPr="00EC543D">
        <w:rPr>
          <w:b/>
        </w:rPr>
        <w:t>health risks and safety issues</w:t>
      </w:r>
      <w:r>
        <w:t xml:space="preserve"> and how to respond in an emergency, i.e. drugs, nicotine, eating disorders, alcohol, fire, water, accidents, 999 calls and basic first aid.</w:t>
      </w:r>
    </w:p>
    <w:p w14:paraId="3B7A40F1" w14:textId="0B7662C2" w:rsidR="00B830A5" w:rsidRDefault="00B830A5" w:rsidP="00B830A5">
      <w:pPr>
        <w:pStyle w:val="ListParagraph"/>
        <w:ind w:left="284"/>
      </w:pPr>
    </w:p>
    <w:p w14:paraId="54E8F9BB" w14:textId="77777777" w:rsidR="000A2EEA" w:rsidRDefault="000A2EEA" w:rsidP="000A2EEA">
      <w:r w:rsidRPr="000A2EEA">
        <w:rPr>
          <w:b/>
        </w:rPr>
        <w:t>Objectives</w:t>
      </w:r>
      <w:r>
        <w:t xml:space="preserve">: </w:t>
      </w:r>
    </w:p>
    <w:p w14:paraId="08C168EF" w14:textId="77777777" w:rsidR="000A2EEA" w:rsidRDefault="000A2EEA" w:rsidP="000A2EEA">
      <w:pPr>
        <w:pStyle w:val="ListParagraph"/>
        <w:numPr>
          <w:ilvl w:val="0"/>
          <w:numId w:val="21"/>
        </w:numPr>
        <w:ind w:left="284" w:hanging="284"/>
      </w:pPr>
      <w:r>
        <w:t xml:space="preserve">To know about </w:t>
      </w:r>
      <w:r w:rsidRPr="00095AA3">
        <w:rPr>
          <w:b/>
        </w:rPr>
        <w:t>public institutions</w:t>
      </w:r>
      <w:r>
        <w:t xml:space="preserve"> and services in England.</w:t>
      </w:r>
    </w:p>
    <w:p w14:paraId="7EE33ECF" w14:textId="77777777" w:rsidR="000A2EEA" w:rsidRDefault="000A2EEA" w:rsidP="000A2EEA">
      <w:pPr>
        <w:pStyle w:val="ListParagraph"/>
        <w:numPr>
          <w:ilvl w:val="0"/>
          <w:numId w:val="21"/>
        </w:numPr>
        <w:ind w:left="284" w:hanging="284"/>
      </w:pPr>
      <w:r>
        <w:t xml:space="preserve">To know about </w:t>
      </w:r>
      <w:r w:rsidRPr="00095AA3">
        <w:rPr>
          <w:b/>
        </w:rPr>
        <w:t>global environmental issues</w:t>
      </w:r>
      <w:r>
        <w:t>, knowing how precious all life is on earth and how we all have a responsibility to take care of it.</w:t>
      </w:r>
    </w:p>
    <w:p w14:paraId="6EED8EEC" w14:textId="77777777" w:rsidR="000A2EEA" w:rsidRDefault="000A2EEA" w:rsidP="000A2EEA">
      <w:pPr>
        <w:pStyle w:val="ListParagraph"/>
        <w:numPr>
          <w:ilvl w:val="0"/>
          <w:numId w:val="21"/>
        </w:numPr>
        <w:ind w:left="284" w:hanging="284"/>
      </w:pPr>
      <w:r>
        <w:t xml:space="preserve">To know about people who have made a difference in the world and to consider how they could themselves perhaps </w:t>
      </w:r>
      <w:r w:rsidRPr="00095AA3">
        <w:rPr>
          <w:b/>
        </w:rPr>
        <w:t>make a difference</w:t>
      </w:r>
      <w:r>
        <w:t>.</w:t>
      </w:r>
    </w:p>
    <w:p w14:paraId="2A90DA2A" w14:textId="77777777" w:rsidR="000A2EEA" w:rsidRDefault="000A2EEA" w:rsidP="000A2EEA">
      <w:pPr>
        <w:pStyle w:val="ListParagraph"/>
        <w:numPr>
          <w:ilvl w:val="0"/>
          <w:numId w:val="21"/>
        </w:numPr>
        <w:ind w:left="284" w:hanging="284"/>
      </w:pPr>
      <w:r>
        <w:t xml:space="preserve">To know about the concepts of ‘interest’, ‘loan’, ‘debt’, and ‘tax’ (e.g. their </w:t>
      </w:r>
      <w:r w:rsidRPr="00095AA3">
        <w:rPr>
          <w:b/>
        </w:rPr>
        <w:t>contribution to society</w:t>
      </w:r>
      <w:r>
        <w:t xml:space="preserve"> through the payment of VAT) </w:t>
      </w:r>
    </w:p>
    <w:p w14:paraId="120E3C6D" w14:textId="77777777" w:rsidR="000A2EEA" w:rsidRDefault="000A2EEA" w:rsidP="000A2EEA">
      <w:pPr>
        <w:pStyle w:val="ListParagraph"/>
        <w:numPr>
          <w:ilvl w:val="0"/>
          <w:numId w:val="21"/>
        </w:numPr>
        <w:ind w:left="284" w:hanging="284"/>
      </w:pPr>
      <w:r>
        <w:t xml:space="preserve">To know the role money plays in their own and others’ lives, including how to </w:t>
      </w:r>
      <w:r w:rsidRPr="00095AA3">
        <w:rPr>
          <w:b/>
        </w:rPr>
        <w:t>manage their money</w:t>
      </w:r>
      <w:r>
        <w:t xml:space="preserve"> and about being a critical consumer. </w:t>
      </w:r>
    </w:p>
    <w:p w14:paraId="4730D9CB" w14:textId="77777777" w:rsidR="000A2EEA" w:rsidRDefault="000A2EEA" w:rsidP="000A2EEA">
      <w:pPr>
        <w:pStyle w:val="ListParagraph"/>
        <w:numPr>
          <w:ilvl w:val="0"/>
          <w:numId w:val="21"/>
        </w:numPr>
        <w:ind w:left="284" w:hanging="284"/>
      </w:pPr>
      <w:r>
        <w:t xml:space="preserve">To know how to </w:t>
      </w:r>
      <w:r w:rsidRPr="00095AA3">
        <w:rPr>
          <w:b/>
        </w:rPr>
        <w:t>live healthily</w:t>
      </w:r>
      <w:r>
        <w:t>, making informed and reasoned choices.</w:t>
      </w:r>
    </w:p>
    <w:p w14:paraId="3820236D" w14:textId="354BF2A5" w:rsidR="000A2EEA" w:rsidRDefault="000A2EEA" w:rsidP="000A2EEA">
      <w:pPr>
        <w:pStyle w:val="ListParagraph"/>
        <w:numPr>
          <w:ilvl w:val="0"/>
          <w:numId w:val="21"/>
        </w:numPr>
        <w:ind w:left="284" w:hanging="284"/>
      </w:pPr>
      <w:r>
        <w:t xml:space="preserve">To recognise, as they approach </w:t>
      </w:r>
      <w:r w:rsidRPr="00095AA3">
        <w:rPr>
          <w:b/>
        </w:rPr>
        <w:t>puberty</w:t>
      </w:r>
      <w:r>
        <w:t>, how people’s emotions change at that time and how to deal with their feelings towards themselves, their family and others in a positive way.  As well as beginning to develop understanding as to how to approach sexual relationships in both a respectful and safe manner.</w:t>
      </w:r>
    </w:p>
    <w:p w14:paraId="3DA87C35" w14:textId="03474233" w:rsidR="00A4058E" w:rsidRDefault="00A4058E" w:rsidP="00A4058E"/>
    <w:p w14:paraId="5FC35EF7" w14:textId="30DB33F7" w:rsidR="00A4058E" w:rsidRDefault="00A4058E" w:rsidP="00A4058E"/>
    <w:p w14:paraId="64655236" w14:textId="77777777" w:rsidR="00A4058E" w:rsidRDefault="00A4058E" w:rsidP="00A4058E"/>
    <w:p w14:paraId="43FBEEE7" w14:textId="77777777" w:rsidR="000A2EEA" w:rsidRDefault="000A2EEA" w:rsidP="000A2EEA">
      <w:pPr>
        <w:pStyle w:val="1HeadingPolicy"/>
      </w:pPr>
      <w:bookmarkStart w:id="2" w:name="_Toc115439622"/>
      <w:r>
        <w:lastRenderedPageBreak/>
        <w:t>PSHEE Curriculum</w:t>
      </w:r>
      <w:bookmarkEnd w:id="2"/>
    </w:p>
    <w:p w14:paraId="3308F9BF" w14:textId="61393789" w:rsidR="009617B9" w:rsidRDefault="000A2EEA" w:rsidP="000A2EEA">
      <w:r>
        <w:t>Throughout the school, all classes have timetabled PSHEE sessions each week.  The termly focus for PSHEE are based on Health and Wellbeing, Relationships and Living in the Wider World</w:t>
      </w:r>
      <w:r w:rsidR="003C36E0">
        <w:t xml:space="preserve"> (see PSHEE overview – appendix 2)</w:t>
      </w:r>
      <w:r>
        <w:t>.  These are linked where appropriate to other curriculum are</w:t>
      </w:r>
      <w:r w:rsidR="00C01C37">
        <w:t>as e.g. RE, science and</w:t>
      </w:r>
      <w:r w:rsidR="00CC667F">
        <w:t xml:space="preserve"> maths.  The PSHEE objectives are also </w:t>
      </w:r>
      <w:r w:rsidR="00B32253">
        <w:t>sometimes the focus of</w:t>
      </w:r>
      <w:r w:rsidR="00CC667F">
        <w:t xml:space="preserve"> class time.</w:t>
      </w:r>
    </w:p>
    <w:p w14:paraId="0CDDA9DD" w14:textId="6D40BE8D" w:rsidR="000A2EEA" w:rsidRDefault="000A2EEA" w:rsidP="00B32253">
      <w:pPr>
        <w:spacing w:after="200" w:line="276" w:lineRule="auto"/>
        <w:jc w:val="left"/>
      </w:pPr>
      <w:r>
        <w:t xml:space="preserve">In addition to the subject objectives, learning opportunities in PSHEE are further enhanced by the following extra-curricular and cross-curricular events: </w:t>
      </w:r>
    </w:p>
    <w:p w14:paraId="2ECA3EC8" w14:textId="19FA5996" w:rsidR="000A2EEA" w:rsidRPr="003201B4" w:rsidRDefault="000A2EEA" w:rsidP="000A2EEA">
      <w:pPr>
        <w:pStyle w:val="Bullet2"/>
      </w:pPr>
      <w:r w:rsidRPr="003201B4">
        <w:t>E-safety teaching (see Computing SOW) and annua</w:t>
      </w:r>
      <w:r w:rsidR="003201B4" w:rsidRPr="003201B4">
        <w:t>l workshops run by Childnet.com</w:t>
      </w:r>
    </w:p>
    <w:p w14:paraId="1FD73AAD" w14:textId="77777777" w:rsidR="000A2EEA" w:rsidRPr="00BE77AE" w:rsidRDefault="000A2EEA" w:rsidP="000A2EEA">
      <w:pPr>
        <w:pStyle w:val="Bullet2"/>
      </w:pPr>
      <w:r w:rsidRPr="00BE77AE">
        <w:t>Cycle training</w:t>
      </w:r>
    </w:p>
    <w:p w14:paraId="62872B1A" w14:textId="5324EE32" w:rsidR="000A2EEA" w:rsidRPr="00BE77AE" w:rsidRDefault="000A2EEA" w:rsidP="004A4893">
      <w:pPr>
        <w:pStyle w:val="Bullet2"/>
      </w:pPr>
      <w:r w:rsidRPr="00BE77AE">
        <w:t>Road Safety</w:t>
      </w:r>
    </w:p>
    <w:p w14:paraId="768D7D60" w14:textId="77777777" w:rsidR="000A2EEA" w:rsidRPr="00BE77AE" w:rsidRDefault="000A2EEA" w:rsidP="000A2EEA">
      <w:pPr>
        <w:pStyle w:val="Bullet2"/>
      </w:pPr>
      <w:r w:rsidRPr="00BE77AE">
        <w:t>Pupils’ Council</w:t>
      </w:r>
    </w:p>
    <w:p w14:paraId="2D0FD286" w14:textId="277CFFB5" w:rsidR="000A2EEA" w:rsidRDefault="000A2EEA" w:rsidP="000A2EEA">
      <w:pPr>
        <w:pStyle w:val="Bullet2"/>
      </w:pPr>
      <w:r w:rsidRPr="00BE77AE">
        <w:t>Y6 Positions of Responsibility</w:t>
      </w:r>
    </w:p>
    <w:p w14:paraId="016A7D0D" w14:textId="049596EC" w:rsidR="00CC667F" w:rsidRDefault="00CC667F" w:rsidP="000A2EEA">
      <w:pPr>
        <w:pStyle w:val="Bullet2"/>
      </w:pPr>
      <w:r>
        <w:t>Drop in mindfulness</w:t>
      </w:r>
    </w:p>
    <w:p w14:paraId="79CB7D26" w14:textId="4912D51D" w:rsidR="00CC667F" w:rsidRPr="00BE77AE" w:rsidRDefault="00CC667F" w:rsidP="000A2EEA">
      <w:pPr>
        <w:pStyle w:val="Bullet2"/>
      </w:pPr>
      <w:r>
        <w:t>Mentor groups</w:t>
      </w:r>
    </w:p>
    <w:p w14:paraId="530C21E4" w14:textId="5050C3EB" w:rsidR="000A2EEA" w:rsidRDefault="000A2EEA" w:rsidP="000A2EEA">
      <w:pPr>
        <w:spacing w:after="0"/>
        <w:ind w:left="360"/>
        <w:rPr>
          <w:u w:val="single"/>
        </w:rPr>
      </w:pPr>
    </w:p>
    <w:p w14:paraId="4578FD6A" w14:textId="0C928D86" w:rsidR="007059CF" w:rsidRDefault="007059CF" w:rsidP="000A2EEA">
      <w:pPr>
        <w:spacing w:after="0"/>
        <w:ind w:left="360"/>
        <w:rPr>
          <w:u w:val="single"/>
        </w:rPr>
      </w:pPr>
    </w:p>
    <w:p w14:paraId="7C84792D" w14:textId="77777777" w:rsidR="004821BF" w:rsidRDefault="00095AA3" w:rsidP="00F912D9">
      <w:pPr>
        <w:rPr>
          <w:b/>
        </w:rPr>
      </w:pPr>
      <w:r w:rsidRPr="00F912D9">
        <w:rPr>
          <w:b/>
        </w:rPr>
        <w:t>The Finton House Goals</w:t>
      </w:r>
    </w:p>
    <w:p w14:paraId="105FDBCB" w14:textId="601E1124" w:rsidR="00F912D9" w:rsidRPr="004821BF" w:rsidRDefault="000A2EEA" w:rsidP="00F912D9">
      <w:pPr>
        <w:rPr>
          <w:b/>
        </w:rPr>
      </w:pPr>
      <w:r>
        <w:t>The Finton House Goals (see Appendix</w:t>
      </w:r>
      <w:r w:rsidR="00C8777B">
        <w:t xml:space="preserve"> 1</w:t>
      </w:r>
      <w:r>
        <w:t xml:space="preserve">) help develop pupils’ personal attributes. </w:t>
      </w:r>
      <w:r w:rsidR="00A02BAE">
        <w:t>They underpin teaching</w:t>
      </w:r>
      <w:r w:rsidR="004821BF">
        <w:t xml:space="preserve"> and learning opportunities </w:t>
      </w:r>
      <w:r w:rsidR="00A02BAE">
        <w:t xml:space="preserve">and are introduced and </w:t>
      </w:r>
      <w:r w:rsidR="00D62BA8">
        <w:t>reinforce</w:t>
      </w:r>
      <w:r w:rsidR="00A02BAE">
        <w:t xml:space="preserve">d in assemblies. Assemblies </w:t>
      </w:r>
      <w:r w:rsidR="00D62BA8">
        <w:t xml:space="preserve">are led by teachers, classes and external speakers and are organised by the PSHEE coordinator and the Phase Leaders. </w:t>
      </w:r>
      <w:r w:rsidR="00F912D9">
        <w:t>The goals are rewarded by the giving of Finton Goal Stickers and the awarding of the weekly commendation certificates.  Good behaviour house points’ are also linked to school rules and the Finton Goals.</w:t>
      </w:r>
      <w:r w:rsidR="00F912D9" w:rsidRPr="002C4E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DEF2534" w14:textId="0061702F" w:rsidR="00F912D9" w:rsidRPr="00F912D9" w:rsidRDefault="00F912D9" w:rsidP="000A2EEA">
      <w:pPr>
        <w:rPr>
          <w:b/>
        </w:rPr>
      </w:pPr>
      <w:r w:rsidRPr="00F912D9">
        <w:rPr>
          <w:b/>
        </w:rPr>
        <w:t>Pupil Council</w:t>
      </w:r>
    </w:p>
    <w:p w14:paraId="5C915DC1" w14:textId="7E765043" w:rsidR="00E60A6C" w:rsidRPr="00E60A6C" w:rsidRDefault="000A2EEA" w:rsidP="00E60A6C">
      <w:pPr>
        <w:rPr>
          <w:lang w:val="en-GB"/>
        </w:rPr>
      </w:pPr>
      <w:r>
        <w:t>Pupils’ Council</w:t>
      </w:r>
      <w:r w:rsidR="00F912D9">
        <w:t xml:space="preserve"> is used in conjunction with the </w:t>
      </w:r>
      <w:r w:rsidR="003201B4">
        <w:t>PSHEE</w:t>
      </w:r>
      <w:r w:rsidR="00F912D9">
        <w:t xml:space="preserve"> objectives</w:t>
      </w:r>
      <w:r>
        <w:t xml:space="preserve">, </w:t>
      </w:r>
      <w:r w:rsidR="00F912D9">
        <w:t>where the Finton House G</w:t>
      </w:r>
      <w:r w:rsidRPr="002C4E7C">
        <w:t>oals</w:t>
      </w:r>
      <w:r>
        <w:t xml:space="preserve"> help to develop the character qualities which will prepare and enable children to take an active part in British society</w:t>
      </w:r>
      <w:r w:rsidR="003201B4">
        <w:t xml:space="preserve"> (see Pupil Council Policy)</w:t>
      </w:r>
      <w:r w:rsidR="004821BF">
        <w:t>. The Fundamental British Value of democracy</w:t>
      </w:r>
      <w:r w:rsidR="000735CF">
        <w:t xml:space="preserve"> is modelled by the </w:t>
      </w:r>
      <w:r w:rsidR="004821BF">
        <w:t xml:space="preserve">election of </w:t>
      </w:r>
      <w:r w:rsidR="000735CF">
        <w:t xml:space="preserve">a </w:t>
      </w:r>
      <w:r w:rsidR="004821BF">
        <w:t>Pupils’ Council representative</w:t>
      </w:r>
      <w:r w:rsidR="000735CF">
        <w:t xml:space="preserve"> for each class by their peers</w:t>
      </w:r>
      <w:r w:rsidR="004821BF">
        <w:t>.</w:t>
      </w:r>
      <w:r w:rsidR="000735CF">
        <w:t xml:space="preserve"> The representative from each class presents the views of their peers to the rest of the council on a termly basis. </w:t>
      </w:r>
      <w:r>
        <w:t xml:space="preserve"> </w:t>
      </w:r>
      <w:r w:rsidR="00E60A6C" w:rsidRPr="00E60A6C">
        <w:rPr>
          <w:lang w:val="en-GB"/>
        </w:rPr>
        <w:t>The Pupils’ Council is a means for the children to raise issues, concerns and to suggest ideas for their school and ways they could make a difference in the local and wider community.</w:t>
      </w:r>
    </w:p>
    <w:p w14:paraId="4FC699BE" w14:textId="2C7DB453" w:rsidR="00E60A6C" w:rsidRDefault="00E60A6C" w:rsidP="00E60A6C">
      <w:pPr>
        <w:rPr>
          <w:lang w:val="en-GB"/>
        </w:rPr>
      </w:pPr>
      <w:r w:rsidRPr="00E60A6C">
        <w:rPr>
          <w:lang w:val="en-GB"/>
        </w:rPr>
        <w:t>The Pupils’ Council is chaired by the Head Girl and Boy. Class discussions take place at the beginning of each term and key points from these discussions are then raised at the Pupils’ Council meeting. There is also a suggestion box for children to post ideas. Assemblies are used to feedback and share the latest projects.</w:t>
      </w:r>
    </w:p>
    <w:p w14:paraId="6D7BA286" w14:textId="4D6B7B15" w:rsidR="00E60A6C" w:rsidRDefault="00E60A6C" w:rsidP="00E60A6C">
      <w:pPr>
        <w:rPr>
          <w:b/>
          <w:lang w:val="en-GB"/>
        </w:rPr>
      </w:pPr>
      <w:r w:rsidRPr="00E60A6C">
        <w:rPr>
          <w:b/>
          <w:lang w:val="en-GB"/>
        </w:rPr>
        <w:t>Pupil voice</w:t>
      </w:r>
    </w:p>
    <w:p w14:paraId="3EE5C954" w14:textId="2E83FF44" w:rsidR="00E60A6C" w:rsidRPr="00E60A6C" w:rsidRDefault="00E60A6C" w:rsidP="00E60A6C">
      <w:pPr>
        <w:pStyle w:val="ListParagraph"/>
        <w:numPr>
          <w:ilvl w:val="0"/>
          <w:numId w:val="29"/>
        </w:numPr>
        <w:rPr>
          <w:lang w:val="en-GB"/>
        </w:rPr>
      </w:pPr>
      <w:r w:rsidRPr="00E60A6C">
        <w:rPr>
          <w:lang w:val="en-GB"/>
        </w:rPr>
        <w:t xml:space="preserve">Year 6 pupil </w:t>
      </w:r>
      <w:r w:rsidR="00F84976" w:rsidRPr="00E60A6C">
        <w:rPr>
          <w:lang w:val="en-GB"/>
        </w:rPr>
        <w:t>responsibilities</w:t>
      </w:r>
      <w:r w:rsidRPr="00E60A6C">
        <w:rPr>
          <w:lang w:val="en-GB"/>
        </w:rPr>
        <w:t xml:space="preserve"> allow pupils to direct one area of the school e.g. STEM, Music, House Captains, School reporters, Sports, Library and Art Monitors</w:t>
      </w:r>
      <w:r>
        <w:rPr>
          <w:lang w:val="en-GB"/>
        </w:rPr>
        <w:t xml:space="preserve">. </w:t>
      </w:r>
      <w:r w:rsidRPr="00E60A6C">
        <w:t xml:space="preserve">The staff use this to gain valuable feedback about their area and listen and respond to pupil voice. </w:t>
      </w:r>
    </w:p>
    <w:p w14:paraId="2F5DB729" w14:textId="789673CF" w:rsidR="00E60A6C" w:rsidRPr="00E60A6C" w:rsidRDefault="00E60A6C" w:rsidP="00E60A6C">
      <w:pPr>
        <w:pStyle w:val="ListParagraph"/>
        <w:numPr>
          <w:ilvl w:val="0"/>
          <w:numId w:val="29"/>
        </w:numPr>
        <w:rPr>
          <w:lang w:val="en-GB"/>
        </w:rPr>
      </w:pPr>
      <w:r w:rsidRPr="00E60A6C">
        <w:t>A key element of the Houses System is to support charities, and this involves fundraising for national charities demonstrating the pupil commitment to the lives of those in the wider community.</w:t>
      </w:r>
    </w:p>
    <w:p w14:paraId="2A929089" w14:textId="76C89136" w:rsidR="00E60A6C" w:rsidRDefault="00E60A6C" w:rsidP="00E60A6C">
      <w:pPr>
        <w:pStyle w:val="ListParagraph"/>
        <w:numPr>
          <w:ilvl w:val="0"/>
          <w:numId w:val="29"/>
        </w:numPr>
        <w:rPr>
          <w:lang w:val="en-GB"/>
        </w:rPr>
      </w:pPr>
      <w:r w:rsidRPr="00E60A6C">
        <w:rPr>
          <w:lang w:val="en-GB"/>
        </w:rPr>
        <w:t>Year 5 and 6 pupils are used as tour guides to prospective parents and are able to talk about dail</w:t>
      </w:r>
      <w:r w:rsidR="003A2857">
        <w:rPr>
          <w:lang w:val="en-GB"/>
        </w:rPr>
        <w:t>y life at Finton House and the</w:t>
      </w:r>
      <w:r w:rsidRPr="00E60A6C">
        <w:rPr>
          <w:lang w:val="en-GB"/>
        </w:rPr>
        <w:t xml:space="preserve"> highlights of their school journey.</w:t>
      </w:r>
    </w:p>
    <w:p w14:paraId="36121524" w14:textId="2C2FC80D" w:rsidR="00E60A6C" w:rsidRPr="00E60A6C" w:rsidRDefault="00E60A6C" w:rsidP="00E60A6C">
      <w:pPr>
        <w:pStyle w:val="ListParagraph"/>
        <w:numPr>
          <w:ilvl w:val="0"/>
          <w:numId w:val="29"/>
        </w:numPr>
        <w:rPr>
          <w:lang w:val="en-GB"/>
        </w:rPr>
      </w:pPr>
      <w:r>
        <w:rPr>
          <w:lang w:val="en-GB"/>
        </w:rPr>
        <w:t xml:space="preserve">There are clear outcomes of pupil voice displayed at the entrance to the school and </w:t>
      </w:r>
      <w:r w:rsidR="00F84976">
        <w:rPr>
          <w:lang w:val="en-GB"/>
        </w:rPr>
        <w:t>suggestions</w:t>
      </w:r>
      <w:r>
        <w:rPr>
          <w:lang w:val="en-GB"/>
        </w:rPr>
        <w:t xml:space="preserve"> from pupils that have become a reality e.g. charity events</w:t>
      </w:r>
    </w:p>
    <w:p w14:paraId="495AA343" w14:textId="0F63AABE" w:rsidR="00E60A6C" w:rsidRPr="00F84976" w:rsidRDefault="00F84976" w:rsidP="00E60A6C">
      <w:pPr>
        <w:pStyle w:val="ListParagraph"/>
        <w:numPr>
          <w:ilvl w:val="0"/>
          <w:numId w:val="29"/>
        </w:numPr>
        <w:rPr>
          <w:lang w:val="en-GB"/>
        </w:rPr>
      </w:pPr>
      <w:r w:rsidRPr="00F84976">
        <w:rPr>
          <w:lang w:val="en-GB"/>
        </w:rPr>
        <w:t xml:space="preserve">Pupils complete the PASS survey from Year 2 upwards </w:t>
      </w:r>
      <w:r w:rsidRPr="00F84976">
        <w:t>Pupils complete the PASS survey which demonstrates that they are able to evaluate their own self-understanding, self-esteem, self-confidence, self-discipline and resilience. Pupils identified as a concern are re-surveyed towards the end of the academic year to evaluate the impact of support and interventions. </w:t>
      </w:r>
    </w:p>
    <w:p w14:paraId="0060F895" w14:textId="278A86B1" w:rsidR="003201B4" w:rsidRDefault="00E60A6C" w:rsidP="000A2EEA">
      <w:pPr>
        <w:pStyle w:val="ListParagraph"/>
        <w:numPr>
          <w:ilvl w:val="0"/>
          <w:numId w:val="29"/>
        </w:numPr>
        <w:rPr>
          <w:lang w:val="en-GB"/>
        </w:rPr>
      </w:pPr>
      <w:r w:rsidRPr="00E60A6C">
        <w:rPr>
          <w:lang w:val="en-GB"/>
        </w:rPr>
        <w:lastRenderedPageBreak/>
        <w:t>All pupils have the opportunity to share any worries and concerns and are reminded how to do this on posters around the school e.g. Frog VLE Page, named adults, worry box</w:t>
      </w:r>
    </w:p>
    <w:p w14:paraId="085DF98A" w14:textId="016D401E" w:rsidR="0016598B" w:rsidRDefault="0016598B" w:rsidP="000A2EEA">
      <w:pPr>
        <w:pStyle w:val="ListParagraph"/>
        <w:numPr>
          <w:ilvl w:val="0"/>
          <w:numId w:val="29"/>
        </w:numPr>
        <w:rPr>
          <w:lang w:val="en-GB"/>
        </w:rPr>
      </w:pPr>
      <w:r>
        <w:rPr>
          <w:lang w:val="en-GB"/>
        </w:rPr>
        <w:t>Year 5 and 6 pupils are asked to complete a PSHEE/RSE survey annually and this gives them a chance to express their views on the subject and helps us to understand how we can improve.</w:t>
      </w:r>
    </w:p>
    <w:p w14:paraId="574181E2" w14:textId="77777777" w:rsidR="005F5C52" w:rsidRPr="00F84976" w:rsidRDefault="005F5C52" w:rsidP="00567D03">
      <w:pPr>
        <w:pStyle w:val="ListParagraph"/>
        <w:rPr>
          <w:lang w:val="en-GB"/>
        </w:rPr>
      </w:pPr>
    </w:p>
    <w:p w14:paraId="6F2AA0F6" w14:textId="77777777" w:rsidR="000A2EEA" w:rsidRPr="00BE77AE" w:rsidRDefault="000A2EEA" w:rsidP="000A2EEA">
      <w:pPr>
        <w:pStyle w:val="1HeadingPolicy"/>
        <w:rPr>
          <w:bCs/>
        </w:rPr>
      </w:pPr>
      <w:bookmarkStart w:id="3" w:name="_Toc532907118"/>
      <w:bookmarkStart w:id="4" w:name="_Toc115439623"/>
      <w:r>
        <w:t>Lesson Allocation</w:t>
      </w:r>
      <w:bookmarkEnd w:id="3"/>
      <w:bookmarkEnd w:id="4"/>
    </w:p>
    <w:p w14:paraId="516DE4D8" w14:textId="79C3F37C" w:rsidR="000A2EEA" w:rsidRDefault="000A2EEA" w:rsidP="000A2EEA">
      <w:pPr>
        <w:pStyle w:val="Bullet1"/>
      </w:pPr>
      <w:r>
        <w:t xml:space="preserve">All classes have a timetabled PSHEE lesson each week.  </w:t>
      </w:r>
    </w:p>
    <w:p w14:paraId="7FF10676" w14:textId="5C0B4DCB" w:rsidR="000A2EEA" w:rsidRPr="003A3A2E" w:rsidRDefault="000A2EEA" w:rsidP="000A2EEA">
      <w:pPr>
        <w:pStyle w:val="Bullet1"/>
      </w:pPr>
      <w:r>
        <w:t xml:space="preserve">In addition, there are timetabled Class Time sessions each week when teachers can </w:t>
      </w:r>
      <w:r w:rsidRPr="00BE77AE">
        <w:t xml:space="preserve">address topical or pastoral </w:t>
      </w:r>
      <w:r w:rsidR="00B32253">
        <w:t>issues</w:t>
      </w:r>
      <w:r w:rsidRPr="00BE77AE">
        <w:t xml:space="preserve">. </w:t>
      </w:r>
    </w:p>
    <w:p w14:paraId="5C91CE75" w14:textId="77777777" w:rsidR="000A2EEA" w:rsidRPr="00BE77AE" w:rsidRDefault="000A2EEA" w:rsidP="000A2EEA">
      <w:pPr>
        <w:pStyle w:val="Bullet1"/>
      </w:pPr>
      <w:r w:rsidRPr="00BE77AE">
        <w:t xml:space="preserve">Assemblies are used as an opportunity by both staff, visiting speakers and children to develop and reinforce aspects of the PSHEE curriculum. </w:t>
      </w:r>
    </w:p>
    <w:p w14:paraId="60AA466E" w14:textId="64E2DFBE" w:rsidR="000A2EEA" w:rsidRDefault="000A2EEA" w:rsidP="000A2EEA">
      <w:pPr>
        <w:pStyle w:val="Bullet1"/>
      </w:pPr>
      <w:r>
        <w:t>In addition to teaching mindfulness</w:t>
      </w:r>
      <w:r w:rsidR="00932009">
        <w:t xml:space="preserve"> programmes through </w:t>
      </w:r>
      <w:r w:rsidRPr="003A3A2E">
        <w:t>Paws B</w:t>
      </w:r>
      <w:r w:rsidR="00932009">
        <w:t xml:space="preserve"> in Y4,</w:t>
      </w:r>
      <w:r>
        <w:t xml:space="preserve"> </w:t>
      </w:r>
      <w:r w:rsidR="00932009">
        <w:t xml:space="preserve">.Breathe in </w:t>
      </w:r>
      <w:r>
        <w:t xml:space="preserve">Y6, </w:t>
      </w:r>
      <w:r w:rsidR="00932009">
        <w:t xml:space="preserve">and dots </w:t>
      </w:r>
      <w:r w:rsidR="00B32253">
        <w:t xml:space="preserve">in Y2, </w:t>
      </w:r>
      <w:r>
        <w:t xml:space="preserve">there is also a lunchtime drop </w:t>
      </w:r>
      <w:r w:rsidR="0025473D">
        <w:t>in session available for Years 2</w:t>
      </w:r>
      <w:r>
        <w:t xml:space="preserve"> to 6.</w:t>
      </w:r>
      <w:r w:rsidR="005F5C52">
        <w:t xml:space="preserve"> All of which support mental health.</w:t>
      </w:r>
    </w:p>
    <w:p w14:paraId="7F5CC153" w14:textId="06B7FD6C" w:rsidR="000A2EEA" w:rsidRPr="000A2EEA" w:rsidRDefault="00B32253" w:rsidP="000A2EEA">
      <w:pPr>
        <w:pStyle w:val="Bullet1"/>
      </w:pPr>
      <w:r>
        <w:t>Zones of Regulation are taught</w:t>
      </w:r>
      <w:r w:rsidR="000A2EEA">
        <w:t xml:space="preserve"> in Year 2</w:t>
      </w:r>
      <w:r>
        <w:t xml:space="preserve"> (class time)</w:t>
      </w:r>
      <w:r w:rsidR="0025473D">
        <w:t xml:space="preserve">, Reception and </w:t>
      </w:r>
      <w:r w:rsidR="000A2EEA">
        <w:t>Year 3</w:t>
      </w:r>
      <w:r>
        <w:t xml:space="preserve"> (curriculum time) and are part of the language of every classroom. T</w:t>
      </w:r>
      <w:r w:rsidR="000A2EEA" w:rsidRPr="00AE425D">
        <w:t>here is</w:t>
      </w:r>
      <w:r>
        <w:t xml:space="preserve"> also</w:t>
      </w:r>
      <w:r w:rsidR="000A2EEA" w:rsidRPr="00AE425D">
        <w:t xml:space="preserve"> an early morning session </w:t>
      </w:r>
      <w:r w:rsidR="000A2EEA">
        <w:t xml:space="preserve">to </w:t>
      </w:r>
      <w:r w:rsidR="000A2EEA" w:rsidRPr="00AE425D">
        <w:t xml:space="preserve">which children requiring extra support are invited to attend. </w:t>
      </w:r>
    </w:p>
    <w:p w14:paraId="2471856A" w14:textId="77777777" w:rsidR="000A2EEA" w:rsidRPr="000A2EEA" w:rsidRDefault="000A2EEA" w:rsidP="000A2EEA">
      <w:pPr>
        <w:rPr>
          <w:rFonts w:cs="Calibri"/>
          <w:b/>
        </w:rPr>
      </w:pPr>
      <w:r w:rsidRPr="000A2EEA">
        <w:rPr>
          <w:rFonts w:cs="Calibri"/>
        </w:rPr>
        <w:t>Please see the Curriculum Policy for further details regarding lesson allocation</w:t>
      </w:r>
      <w:r w:rsidRPr="000A2EEA">
        <w:rPr>
          <w:rFonts w:cs="Calibri"/>
          <w:b/>
        </w:rPr>
        <w:t xml:space="preserve">. </w:t>
      </w:r>
    </w:p>
    <w:p w14:paraId="3217FB84" w14:textId="77777777" w:rsidR="000A2EEA" w:rsidRDefault="000A2EEA" w:rsidP="000A2EEA">
      <w:pPr>
        <w:pStyle w:val="1HeadingPolicy"/>
        <w:rPr>
          <w:bCs/>
        </w:rPr>
      </w:pPr>
      <w:bookmarkStart w:id="5" w:name="_Toc532907119"/>
      <w:bookmarkStart w:id="6" w:name="_Toc115439624"/>
      <w:r>
        <w:t>Teaching and Learning</w:t>
      </w:r>
      <w:bookmarkEnd w:id="5"/>
      <w:bookmarkEnd w:id="6"/>
    </w:p>
    <w:p w14:paraId="470C2013" w14:textId="6176E7B5" w:rsidR="003A2857" w:rsidRDefault="003A2857" w:rsidP="003A2857">
      <w:pPr>
        <w:pStyle w:val="Bullet1"/>
        <w:numPr>
          <w:ilvl w:val="0"/>
          <w:numId w:val="0"/>
        </w:numPr>
        <w:ind w:left="360"/>
        <w:rPr>
          <w:b/>
        </w:rPr>
      </w:pPr>
      <w:r w:rsidRPr="003A2857">
        <w:rPr>
          <w:b/>
        </w:rPr>
        <w:t>How</w:t>
      </w:r>
      <w:r w:rsidR="00363812">
        <w:rPr>
          <w:b/>
        </w:rPr>
        <w:t xml:space="preserve"> PSHEE is taught</w:t>
      </w:r>
    </w:p>
    <w:p w14:paraId="757C17E0" w14:textId="77777777" w:rsidR="00363812" w:rsidRPr="003A2857" w:rsidRDefault="00363812" w:rsidP="003A2857">
      <w:pPr>
        <w:pStyle w:val="Bullet1"/>
        <w:numPr>
          <w:ilvl w:val="0"/>
          <w:numId w:val="0"/>
        </w:numPr>
        <w:ind w:left="360"/>
        <w:rPr>
          <w:b/>
        </w:rPr>
      </w:pPr>
    </w:p>
    <w:p w14:paraId="5D18BFC8" w14:textId="4F8BF393" w:rsidR="000A2EEA" w:rsidRPr="00BE77AE" w:rsidRDefault="000A2EEA" w:rsidP="007650EC">
      <w:pPr>
        <w:pStyle w:val="Bullet1"/>
      </w:pPr>
      <w:r w:rsidRPr="00BE77AE">
        <w:t xml:space="preserve">Predominantly, PSHEE lessons are taught to the whole class and, where appropriate, individual or group work tasks are differentiated.  The emphasis is on first-hand experience and we encourage children to take control of their learning.  Groups may be mixed or of a similar ability level. </w:t>
      </w:r>
    </w:p>
    <w:p w14:paraId="19824AC7" w14:textId="77777777" w:rsidR="000A2EEA" w:rsidRPr="00AE425D" w:rsidRDefault="000A2EEA" w:rsidP="007650EC">
      <w:pPr>
        <w:pStyle w:val="Bullet1"/>
      </w:pPr>
      <w:r w:rsidRPr="00AE425D">
        <w:t xml:space="preserve">Learning in PSHEE is most effective when it is central to the culture and ethos of the school. Accordingly, it forms the focus of assemblies through the personal goals (see section 3) which are delivered by members of staff and external speakers.  </w:t>
      </w:r>
    </w:p>
    <w:p w14:paraId="367B7615" w14:textId="5C88DE76" w:rsidR="000A2EEA" w:rsidRDefault="000A2EEA" w:rsidP="007650EC">
      <w:pPr>
        <w:pStyle w:val="Bullet1"/>
      </w:pPr>
      <w:r w:rsidRPr="00AE425D">
        <w:t>Curriculum PSHEE is taught through a range of different methods depending on the age group of the children.  There are many opportunities for cross curricular links in PSHEE.  In Year 5 and Year</w:t>
      </w:r>
      <w:r w:rsidR="00E97B3B">
        <w:t xml:space="preserve"> 6, for example, many of the RSE</w:t>
      </w:r>
      <w:r w:rsidRPr="00AE425D">
        <w:t xml:space="preserve"> (relationships</w:t>
      </w:r>
      <w:r w:rsidR="00E97B3B" w:rsidRPr="00E97B3B">
        <w:t xml:space="preserve"> </w:t>
      </w:r>
      <w:r w:rsidR="00E97B3B">
        <w:t xml:space="preserve">and </w:t>
      </w:r>
      <w:r w:rsidR="00E97B3B" w:rsidRPr="00AE425D">
        <w:t>s</w:t>
      </w:r>
      <w:r w:rsidR="00E97B3B">
        <w:t>ex</w:t>
      </w:r>
      <w:r w:rsidRPr="00AE425D">
        <w:t xml:space="preserve"> education) objectives are covered in science lessons. Owing to the nature of the subject, there are many opportunities for cooperative learning; the children being placed in mixed ability groups. </w:t>
      </w:r>
    </w:p>
    <w:p w14:paraId="09CB3FA5" w14:textId="77777777" w:rsidR="003A2857" w:rsidRDefault="003A2857" w:rsidP="003A2857">
      <w:pPr>
        <w:pStyle w:val="Bullet1"/>
        <w:numPr>
          <w:ilvl w:val="0"/>
          <w:numId w:val="0"/>
        </w:numPr>
        <w:ind w:left="360"/>
      </w:pPr>
    </w:p>
    <w:p w14:paraId="3415A2DE" w14:textId="7A74E3F5" w:rsidR="003A2857" w:rsidRDefault="00363812" w:rsidP="003A2857">
      <w:pPr>
        <w:pStyle w:val="Bullet1"/>
        <w:numPr>
          <w:ilvl w:val="0"/>
          <w:numId w:val="0"/>
        </w:numPr>
        <w:ind w:left="360"/>
        <w:rPr>
          <w:b/>
        </w:rPr>
      </w:pPr>
      <w:r>
        <w:rPr>
          <w:b/>
        </w:rPr>
        <w:t>Learners</w:t>
      </w:r>
    </w:p>
    <w:p w14:paraId="6C778759" w14:textId="77777777" w:rsidR="00363812" w:rsidRPr="003A2857" w:rsidRDefault="00363812" w:rsidP="003A2857">
      <w:pPr>
        <w:pStyle w:val="Bullet1"/>
        <w:numPr>
          <w:ilvl w:val="0"/>
          <w:numId w:val="0"/>
        </w:numPr>
        <w:ind w:left="360"/>
        <w:rPr>
          <w:b/>
        </w:rPr>
      </w:pPr>
    </w:p>
    <w:p w14:paraId="4F8E508A" w14:textId="77777777" w:rsidR="00B830A5" w:rsidRDefault="000A2EEA" w:rsidP="007650EC">
      <w:pPr>
        <w:pStyle w:val="Bullet1"/>
      </w:pPr>
      <w:r w:rsidRPr="00AE425D">
        <w:t xml:space="preserve">Some pupils with Special </w:t>
      </w:r>
      <w:r w:rsidR="00B830A5">
        <w:t xml:space="preserve">Educational / Learning </w:t>
      </w:r>
      <w:r w:rsidRPr="00AE425D">
        <w:t>Needs are supported by a Teaching Assistant and more formal learning is recorded on sheets or in books which allows for differentiation.</w:t>
      </w:r>
    </w:p>
    <w:p w14:paraId="396DC98A" w14:textId="1DA4F981" w:rsidR="000A2EEA" w:rsidRPr="00AE425D" w:rsidRDefault="00B830A5" w:rsidP="007650EC">
      <w:pPr>
        <w:pStyle w:val="Bullet1"/>
      </w:pPr>
      <w:r>
        <w:t xml:space="preserve">Pupils with Social and Emotional Mental Health needs are supported in and out of class by assistants and specialist teachers. Should specific topic support be needed resources are adapted as necessary. </w:t>
      </w:r>
      <w:r w:rsidR="000A2EEA" w:rsidRPr="00AE425D">
        <w:t xml:space="preserve"> </w:t>
      </w:r>
    </w:p>
    <w:p w14:paraId="15D8BE5E" w14:textId="77777777" w:rsidR="003A2857" w:rsidRDefault="003A2857" w:rsidP="003A2857">
      <w:pPr>
        <w:pStyle w:val="Bullet1"/>
        <w:numPr>
          <w:ilvl w:val="0"/>
          <w:numId w:val="0"/>
        </w:numPr>
        <w:ind w:left="360"/>
      </w:pPr>
    </w:p>
    <w:p w14:paraId="4C35C7EE" w14:textId="09439117" w:rsidR="003A2857" w:rsidRDefault="003A2857" w:rsidP="003A2857">
      <w:pPr>
        <w:pStyle w:val="Bullet1"/>
        <w:numPr>
          <w:ilvl w:val="0"/>
          <w:numId w:val="0"/>
        </w:numPr>
        <w:ind w:left="360"/>
        <w:rPr>
          <w:b/>
        </w:rPr>
      </w:pPr>
      <w:r w:rsidRPr="003A2857">
        <w:rPr>
          <w:b/>
        </w:rPr>
        <w:t>Resourcing</w:t>
      </w:r>
    </w:p>
    <w:p w14:paraId="0021C220" w14:textId="77777777" w:rsidR="00363812" w:rsidRPr="003A2857" w:rsidRDefault="00363812" w:rsidP="003A2857">
      <w:pPr>
        <w:pStyle w:val="Bullet1"/>
        <w:numPr>
          <w:ilvl w:val="0"/>
          <w:numId w:val="0"/>
        </w:numPr>
        <w:ind w:left="360"/>
        <w:rPr>
          <w:b/>
        </w:rPr>
      </w:pPr>
    </w:p>
    <w:p w14:paraId="43D978AB" w14:textId="7410AB68" w:rsidR="000A2EEA" w:rsidRDefault="000A2EEA" w:rsidP="007650EC">
      <w:pPr>
        <w:pStyle w:val="Bullet1"/>
      </w:pPr>
      <w:r w:rsidRPr="00971808">
        <w:t xml:space="preserve">Resources </w:t>
      </w:r>
      <w:r w:rsidR="00B830A5">
        <w:t xml:space="preserve">to support lesson planning and teaching </w:t>
      </w:r>
      <w:r w:rsidRPr="00971808">
        <w:t>are stored in the E</w:t>
      </w:r>
      <w:r w:rsidR="003B4AF7">
        <w:t xml:space="preserve">mma </w:t>
      </w:r>
      <w:r w:rsidRPr="00971808">
        <w:t>T</w:t>
      </w:r>
      <w:r w:rsidR="003B4AF7">
        <w:t>hornton</w:t>
      </w:r>
      <w:r w:rsidRPr="00971808">
        <w:t xml:space="preserve"> building.  This cupboard contains fiction and non-fiction books for children along with general books for teachers’ use.  These focus on activities to develop self-esteem and for circle time.  Further teaching resources </w:t>
      </w:r>
      <w:r w:rsidR="00B830A5">
        <w:t xml:space="preserve">(books) </w:t>
      </w:r>
      <w:r w:rsidRPr="00971808">
        <w:t>are located in classrooms and resources for children are located in the library.</w:t>
      </w:r>
      <w:r w:rsidR="00B830A5">
        <w:t xml:space="preserve"> New</w:t>
      </w:r>
      <w:r w:rsidR="00E11C92">
        <w:t xml:space="preserve"> books available see appendix 3 and Frog PSHEE page.</w:t>
      </w:r>
    </w:p>
    <w:p w14:paraId="71436F2F" w14:textId="027579E0" w:rsidR="00B830A5" w:rsidRDefault="00B830A5" w:rsidP="007650EC">
      <w:pPr>
        <w:pStyle w:val="Bullet1"/>
      </w:pPr>
      <w:r>
        <w:t xml:space="preserve">Online resources available to help support </w:t>
      </w:r>
      <w:r w:rsidR="003A2857">
        <w:t xml:space="preserve">non-specialist </w:t>
      </w:r>
      <w:r>
        <w:t>teachers with lesson plans</w:t>
      </w:r>
      <w:r w:rsidR="003A2857">
        <w:t>,</w:t>
      </w:r>
      <w:r>
        <w:t xml:space="preserve"> are varied and the school subscribes to Coram Life Education annually. Teachers understand that they are able to contact Coram Life Education directly should they have any questions or require further information beyond the information that be provided by colleagues, Head of PSHEE and Deputy Head Pastoral. </w:t>
      </w:r>
    </w:p>
    <w:p w14:paraId="250FA375" w14:textId="657A0329" w:rsidR="00E11C92" w:rsidRDefault="00E11C92" w:rsidP="007650EC">
      <w:pPr>
        <w:pStyle w:val="Bullet1"/>
      </w:pPr>
      <w:r>
        <w:lastRenderedPageBreak/>
        <w:t xml:space="preserve">At Pastoral Meetings and Subject Co-ordinator meetings staff plan for any resources that are necessary and the PHSEE budget allows for request purchases. The Deputy Head Pastoral </w:t>
      </w:r>
      <w:r w:rsidR="003A2857">
        <w:t xml:space="preserve">and  Head of PSHEE </w:t>
      </w:r>
      <w:r>
        <w:t xml:space="preserve">liaises with the Librarian to ensure new resources are displayed and communicated to staff. </w:t>
      </w:r>
    </w:p>
    <w:p w14:paraId="5D194D1E" w14:textId="4870F7DD" w:rsidR="003201B4" w:rsidRDefault="003201B4" w:rsidP="007650EC">
      <w:pPr>
        <w:pStyle w:val="Bullet1"/>
      </w:pPr>
      <w:r>
        <w:t xml:space="preserve">Head of PSHEE and Deputy Head Pastoral are available for teaching support should any staff triggers arise with PSHEE topics. </w:t>
      </w:r>
    </w:p>
    <w:p w14:paraId="30E1A809" w14:textId="77777777" w:rsidR="003A2857" w:rsidRDefault="003A2857" w:rsidP="003A2857">
      <w:pPr>
        <w:pStyle w:val="Bullet1"/>
        <w:numPr>
          <w:ilvl w:val="0"/>
          <w:numId w:val="0"/>
        </w:numPr>
        <w:ind w:left="360"/>
      </w:pPr>
    </w:p>
    <w:p w14:paraId="69278B5E" w14:textId="5F93AAD5" w:rsidR="003A2857" w:rsidRDefault="003A2857" w:rsidP="003A2857">
      <w:pPr>
        <w:pStyle w:val="Bullet1"/>
        <w:numPr>
          <w:ilvl w:val="0"/>
          <w:numId w:val="0"/>
        </w:numPr>
        <w:ind w:left="360"/>
        <w:rPr>
          <w:b/>
        </w:rPr>
      </w:pPr>
      <w:r w:rsidRPr="003A2857">
        <w:rPr>
          <w:b/>
        </w:rPr>
        <w:t>Recording</w:t>
      </w:r>
    </w:p>
    <w:p w14:paraId="3F0DA065" w14:textId="77777777" w:rsidR="00363812" w:rsidRPr="003A2857" w:rsidRDefault="00363812" w:rsidP="003A2857">
      <w:pPr>
        <w:pStyle w:val="Bullet1"/>
        <w:numPr>
          <w:ilvl w:val="0"/>
          <w:numId w:val="0"/>
        </w:numPr>
        <w:ind w:left="360"/>
        <w:rPr>
          <w:b/>
        </w:rPr>
      </w:pPr>
    </w:p>
    <w:p w14:paraId="08F7012E" w14:textId="77777777" w:rsidR="000A2EEA" w:rsidRPr="00247915" w:rsidRDefault="000A2EEA" w:rsidP="007650EC">
      <w:pPr>
        <w:pStyle w:val="Bullet1"/>
      </w:pPr>
      <w:r w:rsidRPr="00247915">
        <w:t>When appropriate, books are used to record learning. Books are used for Y2 to Y6 with Y1 working in folders and Reception in topic books. Where tasks are more practical, photos may be placed in books to record the learning that has taken place. Children annotate the photos where necessary.</w:t>
      </w:r>
    </w:p>
    <w:p w14:paraId="06F4F903" w14:textId="6F94FD62" w:rsidR="000A2EEA" w:rsidRDefault="000A2EEA" w:rsidP="007650EC">
      <w:pPr>
        <w:pStyle w:val="Bullet1"/>
      </w:pPr>
      <w:r>
        <w:t xml:space="preserve">Although there is no formal homework for PSHEE, a range of resources and links are shared on Frog (VLE).  The pupils are able to access these at home to consolidate and extend their learning. </w:t>
      </w:r>
    </w:p>
    <w:p w14:paraId="09D042B8" w14:textId="31ECA2B3" w:rsidR="00472979" w:rsidRDefault="00472979" w:rsidP="00472979">
      <w:pPr>
        <w:pStyle w:val="Bullet1"/>
        <w:numPr>
          <w:ilvl w:val="0"/>
          <w:numId w:val="0"/>
        </w:numPr>
        <w:ind w:left="360"/>
      </w:pPr>
    </w:p>
    <w:p w14:paraId="5E2A866A" w14:textId="2E8CB9F7" w:rsidR="00472979" w:rsidRPr="00472979" w:rsidRDefault="00472979" w:rsidP="00472979">
      <w:pPr>
        <w:pStyle w:val="Bullet1"/>
        <w:numPr>
          <w:ilvl w:val="0"/>
          <w:numId w:val="0"/>
        </w:numPr>
        <w:ind w:left="360"/>
        <w:rPr>
          <w:b/>
        </w:rPr>
      </w:pPr>
      <w:r w:rsidRPr="00472979">
        <w:rPr>
          <w:b/>
        </w:rPr>
        <w:t xml:space="preserve">Staff training  </w:t>
      </w:r>
    </w:p>
    <w:p w14:paraId="67C702C2" w14:textId="77777777" w:rsidR="00472979" w:rsidRDefault="00472979" w:rsidP="00472979">
      <w:pPr>
        <w:pStyle w:val="Bullet1"/>
        <w:numPr>
          <w:ilvl w:val="0"/>
          <w:numId w:val="0"/>
        </w:numPr>
        <w:ind w:left="360"/>
      </w:pPr>
    </w:p>
    <w:p w14:paraId="4D7DB6D4" w14:textId="2536AC32" w:rsidR="005F5C52" w:rsidRDefault="005F5C52" w:rsidP="005F5C52">
      <w:pPr>
        <w:pStyle w:val="Bullet1"/>
      </w:pPr>
      <w:r>
        <w:t xml:space="preserve">Some PSHEE lessons are taught by </w:t>
      </w:r>
      <w:r w:rsidR="005F7CD2">
        <w:t>non-class</w:t>
      </w:r>
      <w:r>
        <w:t xml:space="preserve"> teachers e.g. Mindfulness. This is because the staff member has a specialty or training in this area. </w:t>
      </w:r>
    </w:p>
    <w:p w14:paraId="036005B9" w14:textId="77777777" w:rsidR="005F5C52" w:rsidRDefault="005F5C52" w:rsidP="005F5C52">
      <w:pPr>
        <w:pStyle w:val="Bullet1"/>
        <w:numPr>
          <w:ilvl w:val="0"/>
          <w:numId w:val="0"/>
        </w:numPr>
        <w:ind w:left="360"/>
      </w:pPr>
    </w:p>
    <w:p w14:paraId="2DE7E12C" w14:textId="5B267DF3" w:rsidR="00363812" w:rsidRDefault="00567D03" w:rsidP="00363812">
      <w:pPr>
        <w:pStyle w:val="Bullet1"/>
      </w:pPr>
      <w:r>
        <w:t>Class</w:t>
      </w:r>
      <w:r w:rsidR="00363812">
        <w:t xml:space="preserve"> teachers are responsible for planning and teaching the PSHEE lessons using the PSHEE schemes of work</w:t>
      </w:r>
      <w:r>
        <w:t>.</w:t>
      </w:r>
      <w:r w:rsidR="005F5C52">
        <w:t xml:space="preserve"> </w:t>
      </w:r>
      <w:r>
        <w:t>S</w:t>
      </w:r>
      <w:r w:rsidR="005F5C52">
        <w:t>upport</w:t>
      </w:r>
      <w:r w:rsidR="005F7CD2">
        <w:t xml:space="preserve"> for</w:t>
      </w:r>
      <w:r w:rsidR="005F5C52">
        <w:t xml:space="preserve"> </w:t>
      </w:r>
      <w:r w:rsidR="005F7CD2">
        <w:t>delivering the lessons</w:t>
      </w:r>
      <w:r w:rsidR="005F5C52">
        <w:t xml:space="preserve"> </w:t>
      </w:r>
      <w:r w:rsidR="005F7CD2">
        <w:t>is</w:t>
      </w:r>
      <w:r w:rsidR="005F5C52">
        <w:t xml:space="preserve"> supported by the PSHEE heads</w:t>
      </w:r>
      <w:r w:rsidR="006C2884">
        <w:t>, i</w:t>
      </w:r>
      <w:r w:rsidR="00363812">
        <w:t>nset is provided for any areas of need that are identified by staff:</w:t>
      </w:r>
    </w:p>
    <w:p w14:paraId="41C980D4" w14:textId="7F256B32" w:rsidR="003201B4" w:rsidRDefault="003201B4" w:rsidP="00363812">
      <w:pPr>
        <w:pStyle w:val="Bullet1"/>
        <w:numPr>
          <w:ilvl w:val="0"/>
          <w:numId w:val="0"/>
        </w:numPr>
        <w:ind w:left="360"/>
      </w:pPr>
      <w:r>
        <w:t>(Inset Sept 20</w:t>
      </w:r>
      <w:r w:rsidR="00363812">
        <w:t xml:space="preserve">22 - </w:t>
      </w:r>
      <w:r>
        <w:t>It Happens) which signposted further support available to all staff for the teaching of PSHEE. Should specialist teachers be req</w:t>
      </w:r>
      <w:r w:rsidR="00EC7E5A">
        <w:t>uired to teach PSHEE there is</w:t>
      </w:r>
      <w:r>
        <w:t xml:space="preserve"> full verbal communication, preparation and support for the teacher. </w:t>
      </w:r>
    </w:p>
    <w:p w14:paraId="598E66A8" w14:textId="77777777" w:rsidR="005F5C52" w:rsidRPr="00971808" w:rsidRDefault="005F5C52" w:rsidP="005F5C52">
      <w:pPr>
        <w:pStyle w:val="Bullet1"/>
        <w:numPr>
          <w:ilvl w:val="0"/>
          <w:numId w:val="0"/>
        </w:numPr>
        <w:ind w:left="1080"/>
      </w:pPr>
    </w:p>
    <w:p w14:paraId="7F019D83" w14:textId="0629DBD0" w:rsidR="000A2EEA" w:rsidRPr="00C42A61" w:rsidRDefault="000A2EEA" w:rsidP="007650EC">
      <w:pPr>
        <w:pStyle w:val="1HeadingPolicy"/>
        <w:rPr>
          <w:bCs/>
        </w:rPr>
      </w:pPr>
      <w:bookmarkStart w:id="7" w:name="_Toc532907120"/>
      <w:bookmarkStart w:id="8" w:name="_Toc115439625"/>
      <w:r>
        <w:t>Assessment, Monitoring and R</w:t>
      </w:r>
      <w:r w:rsidRPr="00C42A61">
        <w:t>eporting</w:t>
      </w:r>
      <w:bookmarkEnd w:id="7"/>
      <w:bookmarkEnd w:id="8"/>
    </w:p>
    <w:p w14:paraId="7C0497FB" w14:textId="17F7D7DE" w:rsidR="000A2EEA" w:rsidRDefault="000A2EEA" w:rsidP="007650EC">
      <w:pPr>
        <w:pStyle w:val="Bullet1"/>
      </w:pPr>
      <w:r w:rsidRPr="00247915">
        <w:t>Assessment is carried out in a variety of ways to ascertain the children’s level of understanding of  specific  tasks  and  of  their  overall  underst</w:t>
      </w:r>
      <w:r w:rsidR="00EC7E5A">
        <w:t xml:space="preserve">anding  of  a  PSHEE  topic. </w:t>
      </w:r>
      <w:r w:rsidRPr="00247915">
        <w:t xml:space="preserve">Assessment  methods include </w:t>
      </w:r>
      <w:r w:rsidR="00EC7E5A">
        <w:t xml:space="preserve">lesson </w:t>
      </w:r>
      <w:r w:rsidRPr="00247915">
        <w:t>observation, discu</w:t>
      </w:r>
      <w:r>
        <w:t xml:space="preserve">ssion, questioning and marking. </w:t>
      </w:r>
    </w:p>
    <w:p w14:paraId="57477FE1" w14:textId="77777777" w:rsidR="000A2EEA" w:rsidRDefault="000A2EEA" w:rsidP="007650EC">
      <w:pPr>
        <w:pStyle w:val="Bullet1"/>
      </w:pPr>
      <w:r w:rsidRPr="00247915">
        <w:t>Pupils will be assessed by observation in class, and questioned to ascertain both their level of understanding and knowledge, and their development</w:t>
      </w:r>
      <w:r>
        <w:t xml:space="preserve"> of personal and social skills.</w:t>
      </w:r>
    </w:p>
    <w:p w14:paraId="6D01B2C7" w14:textId="55333F5D" w:rsidR="000A2EEA" w:rsidRDefault="000A2EEA" w:rsidP="007650EC">
      <w:pPr>
        <w:pStyle w:val="Bullet1"/>
      </w:pPr>
      <w:r w:rsidRPr="00746075">
        <w:t xml:space="preserve">Marking together with verbal feedback is intended to be constructive and in particular aims to raise each child’s self-esteem  and  encourage  further  thought.  </w:t>
      </w:r>
    </w:p>
    <w:p w14:paraId="2A12C13B" w14:textId="172C1676" w:rsidR="00363812" w:rsidRDefault="00363812" w:rsidP="007650EC">
      <w:pPr>
        <w:pStyle w:val="Bullet1"/>
      </w:pPr>
      <w:r>
        <w:t>Book scrutiny is also used as a tool to monitor progress.</w:t>
      </w:r>
    </w:p>
    <w:p w14:paraId="7B91D795" w14:textId="51A30D55" w:rsidR="007B14B7" w:rsidRDefault="007B14B7" w:rsidP="007B14B7">
      <w:pPr>
        <w:pStyle w:val="Bullet1"/>
        <w:numPr>
          <w:ilvl w:val="0"/>
          <w:numId w:val="0"/>
        </w:numPr>
        <w:ind w:left="360"/>
      </w:pPr>
    </w:p>
    <w:p w14:paraId="485BCA66" w14:textId="2715F755" w:rsidR="000A2EEA" w:rsidRPr="00EC7E5A" w:rsidRDefault="000A2EEA" w:rsidP="000A2EEA">
      <w:r w:rsidRPr="00E025D1">
        <w:t xml:space="preserve">Please see </w:t>
      </w:r>
      <w:r>
        <w:t xml:space="preserve">the </w:t>
      </w:r>
      <w:r w:rsidR="007650EC">
        <w:t>Assessment</w:t>
      </w:r>
      <w:r>
        <w:t>, Recording and Reporting Policy for fu</w:t>
      </w:r>
      <w:r w:rsidR="007650EC">
        <w:t>r</w:t>
      </w:r>
      <w:r>
        <w:t xml:space="preserve">ther information. </w:t>
      </w:r>
      <w:r>
        <w:rPr>
          <w:rFonts w:ascii="Calibri" w:eastAsia="Times New Roman" w:hAnsi="Calibri" w:cs="Calibri"/>
          <w:szCs w:val="20"/>
        </w:rPr>
        <w:br w:type="page"/>
      </w:r>
    </w:p>
    <w:p w14:paraId="04707670" w14:textId="6E66EA5E" w:rsidR="007650EC" w:rsidRPr="007650EC" w:rsidRDefault="000A2EEA" w:rsidP="007650EC">
      <w:pPr>
        <w:pStyle w:val="1HeadingPolicy"/>
      </w:pPr>
      <w:bookmarkStart w:id="9" w:name="_Toc532907121"/>
      <w:bookmarkStart w:id="10" w:name="_Toc115439626"/>
      <w:r w:rsidRPr="003A3A2E">
        <w:lastRenderedPageBreak/>
        <w:t xml:space="preserve">Appendix </w:t>
      </w:r>
      <w:r w:rsidR="003C36E0">
        <w:t xml:space="preserve">1 </w:t>
      </w:r>
      <w:r w:rsidRPr="003A3A2E">
        <w:t>– The Finton Goals</w:t>
      </w:r>
      <w:bookmarkEnd w:id="9"/>
      <w:bookmarkEnd w:id="10"/>
    </w:p>
    <w:p w14:paraId="697C4FD2" w14:textId="77777777" w:rsidR="000A2EEA" w:rsidRPr="003A3A2E" w:rsidRDefault="000A2EEA" w:rsidP="000A2EEA">
      <w:pPr>
        <w:rPr>
          <w:rFonts w:ascii="Calibri" w:eastAsia="Times New Roman" w:hAnsi="Calibri" w:cs="Calibri"/>
          <w:szCs w:val="20"/>
        </w:rPr>
      </w:pPr>
      <w:r>
        <w:rPr>
          <w:rFonts w:ascii="Calibri" w:eastAsia="Times New Roman" w:hAnsi="Calibri" w:cs="Calibri"/>
          <w:noProof/>
          <w:szCs w:val="20"/>
          <w:lang w:val="en-GB" w:eastAsia="en-GB"/>
        </w:rPr>
        <w:drawing>
          <wp:inline distT="0" distB="0" distL="0" distR="0" wp14:anchorId="2FD4ECDD" wp14:editId="168FA1C5">
            <wp:extent cx="6120765" cy="8654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les Po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654415"/>
                    </a:xfrm>
                    <a:prstGeom prst="rect">
                      <a:avLst/>
                    </a:prstGeom>
                  </pic:spPr>
                </pic:pic>
              </a:graphicData>
            </a:graphic>
          </wp:inline>
        </w:drawing>
      </w:r>
    </w:p>
    <w:p w14:paraId="610F20C6" w14:textId="3A7A7CDB" w:rsidR="000A2EEA" w:rsidRDefault="000A2EEA" w:rsidP="000A2EEA"/>
    <w:p w14:paraId="684F9184" w14:textId="383D704F" w:rsidR="003C36E0" w:rsidRPr="007650EC" w:rsidRDefault="003C36E0" w:rsidP="003C36E0">
      <w:pPr>
        <w:pStyle w:val="1HeadingPolicy"/>
      </w:pPr>
      <w:bookmarkStart w:id="11" w:name="_Toc115439627"/>
      <w:r w:rsidRPr="003A3A2E">
        <w:lastRenderedPageBreak/>
        <w:t xml:space="preserve">Appendix </w:t>
      </w:r>
      <w:r>
        <w:t xml:space="preserve">2 </w:t>
      </w:r>
      <w:r w:rsidRPr="003A3A2E">
        <w:t xml:space="preserve">– </w:t>
      </w:r>
      <w:r>
        <w:t>PSHEE Curriculum Overview</w:t>
      </w:r>
      <w:bookmarkEnd w:id="11"/>
    </w:p>
    <w:p w14:paraId="3CCFECDF" w14:textId="4A569828" w:rsidR="007059CF" w:rsidRDefault="007059CF" w:rsidP="000A2EEA"/>
    <w:p w14:paraId="73A71FB5" w14:textId="3FFDB5ED" w:rsidR="007059CF" w:rsidRDefault="00D35566" w:rsidP="000A2EEA">
      <w:r>
        <w:rPr>
          <w:noProof/>
          <w:lang w:val="en-GB" w:eastAsia="en-GB"/>
        </w:rPr>
        <w:drawing>
          <wp:inline distT="0" distB="0" distL="0" distR="0" wp14:anchorId="03391FB1" wp14:editId="5924029F">
            <wp:extent cx="6120765" cy="3888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888105"/>
                    </a:xfrm>
                    <a:prstGeom prst="rect">
                      <a:avLst/>
                    </a:prstGeom>
                  </pic:spPr>
                </pic:pic>
              </a:graphicData>
            </a:graphic>
          </wp:inline>
        </w:drawing>
      </w:r>
      <w:bookmarkStart w:id="12" w:name="_GoBack"/>
      <w:bookmarkEnd w:id="12"/>
    </w:p>
    <w:p w14:paraId="69ADC5DF" w14:textId="728AA1E9" w:rsidR="007059CF" w:rsidRDefault="007059CF" w:rsidP="000A2EEA"/>
    <w:p w14:paraId="0340347F" w14:textId="1591F2DF" w:rsidR="007059CF" w:rsidRDefault="007059CF" w:rsidP="000A2EEA"/>
    <w:p w14:paraId="3C8E691A" w14:textId="461899B6" w:rsidR="007059CF" w:rsidRDefault="007059CF" w:rsidP="000A2EEA"/>
    <w:p w14:paraId="4ADB0AEF" w14:textId="00931666" w:rsidR="007059CF" w:rsidRDefault="007059CF" w:rsidP="000A2EEA"/>
    <w:p w14:paraId="05DA31AC" w14:textId="3126FB02" w:rsidR="007059CF" w:rsidRDefault="007059CF" w:rsidP="000A2EEA"/>
    <w:p w14:paraId="3F783A11" w14:textId="77185B5E" w:rsidR="007059CF" w:rsidRDefault="007059CF" w:rsidP="000A2EEA"/>
    <w:p w14:paraId="11959707" w14:textId="5BA4A3BD" w:rsidR="007059CF" w:rsidRDefault="007059CF" w:rsidP="000A2EEA"/>
    <w:p w14:paraId="562A62E6" w14:textId="19DE1F81" w:rsidR="007059CF" w:rsidRDefault="007059CF" w:rsidP="000A2EEA"/>
    <w:p w14:paraId="3AB2A1D7" w14:textId="3D09C4CE" w:rsidR="007059CF" w:rsidRDefault="007059CF" w:rsidP="000A2EEA"/>
    <w:p w14:paraId="537027CA" w14:textId="2BB4A1E7" w:rsidR="007059CF" w:rsidRDefault="007059CF" w:rsidP="000A2EEA"/>
    <w:p w14:paraId="4BB3F0B6" w14:textId="18DAB3D7" w:rsidR="007059CF" w:rsidRDefault="007059CF" w:rsidP="000A2EEA"/>
    <w:p w14:paraId="5297C938" w14:textId="34591B92" w:rsidR="007059CF" w:rsidRDefault="007059CF" w:rsidP="000A2EEA"/>
    <w:p w14:paraId="59837A24" w14:textId="2FEB1203" w:rsidR="007059CF" w:rsidRDefault="007059CF" w:rsidP="000A2EEA"/>
    <w:p w14:paraId="681ED162" w14:textId="787786C4" w:rsidR="007059CF" w:rsidRDefault="007059CF" w:rsidP="000A2EEA"/>
    <w:p w14:paraId="1C7A12F4" w14:textId="202F1A75" w:rsidR="007059CF" w:rsidRDefault="007059CF" w:rsidP="000A2EEA"/>
    <w:p w14:paraId="692F0CCA" w14:textId="77777777" w:rsidR="007059CF" w:rsidRDefault="007059CF" w:rsidP="000A2EEA"/>
    <w:p w14:paraId="61FF6070" w14:textId="4F943C3D" w:rsidR="00E11C92" w:rsidRDefault="00E11C92" w:rsidP="00E11C92">
      <w:pPr>
        <w:pStyle w:val="1HeadingPolicy"/>
        <w:numPr>
          <w:ilvl w:val="0"/>
          <w:numId w:val="31"/>
        </w:numPr>
      </w:pPr>
      <w:bookmarkStart w:id="13" w:name="_Toc115439628"/>
      <w:r w:rsidRPr="003A3A2E">
        <w:lastRenderedPageBreak/>
        <w:t xml:space="preserve">Appendix </w:t>
      </w:r>
      <w:r w:rsidR="00E3511A">
        <w:t>3</w:t>
      </w:r>
      <w:r>
        <w:t xml:space="preserve"> </w:t>
      </w:r>
      <w:r w:rsidRPr="003A3A2E">
        <w:t xml:space="preserve">– </w:t>
      </w:r>
      <w:r>
        <w:t>PSHEE Resource books</w:t>
      </w:r>
      <w:bookmarkEnd w:id="13"/>
      <w:r>
        <w:t xml:space="preserve"> </w:t>
      </w:r>
    </w:p>
    <w:p w14:paraId="1414D22B" w14:textId="2C9B4A9E" w:rsidR="00E11C92" w:rsidRPr="00E11C92" w:rsidRDefault="00E11C92" w:rsidP="00E11C92">
      <w:pPr>
        <w:rPr>
          <w:lang w:val="en-GB"/>
        </w:rPr>
      </w:pPr>
      <w:r>
        <w:rPr>
          <w:noProof/>
          <w:lang w:val="en-GB" w:eastAsia="en-GB"/>
        </w:rPr>
        <w:drawing>
          <wp:inline distT="0" distB="0" distL="0" distR="0" wp14:anchorId="5C8A4BF0" wp14:editId="40902D66">
            <wp:extent cx="5172075" cy="798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2075" cy="7981950"/>
                    </a:xfrm>
                    <a:prstGeom prst="rect">
                      <a:avLst/>
                    </a:prstGeom>
                  </pic:spPr>
                </pic:pic>
              </a:graphicData>
            </a:graphic>
          </wp:inline>
        </w:drawing>
      </w:r>
    </w:p>
    <w:p w14:paraId="14E60BE3" w14:textId="58BC27E3" w:rsidR="003C36E0" w:rsidRPr="00C20583" w:rsidRDefault="003C36E0" w:rsidP="000A2EEA"/>
    <w:sectPr w:rsidR="003C36E0" w:rsidRPr="00C20583" w:rsidSect="00D649D8">
      <w:headerReference w:type="default" r:id="rId14"/>
      <w:footerReference w:type="default" r:id="rId15"/>
      <w:pgSz w:w="11907" w:h="16840" w:code="9"/>
      <w:pgMar w:top="1134" w:right="1134" w:bottom="567" w:left="1134" w:header="397" w:footer="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C7973" w14:textId="77777777" w:rsidR="00937AC5" w:rsidRDefault="00937AC5" w:rsidP="00D649D8">
      <w:r>
        <w:separator/>
      </w:r>
    </w:p>
  </w:endnote>
  <w:endnote w:type="continuationSeparator" w:id="0">
    <w:p w14:paraId="45613AEF" w14:textId="77777777" w:rsidR="00937AC5" w:rsidRDefault="00937AC5" w:rsidP="00D6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panose1 w:val="02000604040000020004"/>
    <w:charset w:val="00"/>
    <w:family w:val="modern"/>
    <w:notTrueType/>
    <w:pitch w:val="variable"/>
    <w:sig w:usb0="00000087" w:usb1="00000000"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otham Medium">
    <w:panose1 w:val="02000604030000020004"/>
    <w:charset w:val="00"/>
    <w:family w:val="modern"/>
    <w:notTrueType/>
    <w:pitch w:val="variable"/>
    <w:sig w:usb0="00000087" w:usb1="00000000" w:usb2="00000000" w:usb3="00000000" w:csb0="0000000B"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947409"/>
      <w:docPartObj>
        <w:docPartGallery w:val="Page Numbers (Bottom of Page)"/>
        <w:docPartUnique/>
      </w:docPartObj>
    </w:sdtPr>
    <w:sdtEndPr>
      <w:rPr>
        <w:noProof/>
      </w:rPr>
    </w:sdtEndPr>
    <w:sdtContent>
      <w:p w14:paraId="53A052C8" w14:textId="65D3F70D" w:rsidR="009A783F" w:rsidRPr="00D649D8" w:rsidRDefault="009A783F" w:rsidP="00D649D8">
        <w:pPr>
          <w:pStyle w:val="FooterStyle"/>
        </w:pPr>
        <w:r w:rsidRPr="00D649D8">
          <w:fldChar w:fldCharType="begin"/>
        </w:r>
        <w:r w:rsidRPr="00D649D8">
          <w:instrText xml:space="preserve"> PAGE   \* MERGEFORMAT </w:instrText>
        </w:r>
        <w:r w:rsidRPr="00D649D8">
          <w:fldChar w:fldCharType="separate"/>
        </w:r>
        <w:r w:rsidR="00D35566">
          <w:rPr>
            <w:noProof/>
          </w:rPr>
          <w:t>1</w:t>
        </w:r>
        <w:r w:rsidRPr="00D649D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F55DE" w14:textId="77777777" w:rsidR="00937AC5" w:rsidRDefault="00937AC5" w:rsidP="00D649D8">
      <w:r>
        <w:separator/>
      </w:r>
    </w:p>
  </w:footnote>
  <w:footnote w:type="continuationSeparator" w:id="0">
    <w:p w14:paraId="294477B3" w14:textId="77777777" w:rsidR="00937AC5" w:rsidRDefault="00937AC5" w:rsidP="00D6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03822" w14:textId="77777777" w:rsidR="000C7B2F" w:rsidRDefault="000C7B2F" w:rsidP="00B95C43">
    <w:pPr>
      <w:pStyle w:val="PolicyHeader"/>
    </w:pPr>
    <w:r w:rsidRPr="00D649D8">
      <mc:AlternateContent>
        <mc:Choice Requires="wpg">
          <w:drawing>
            <wp:anchor distT="0" distB="0" distL="114300" distR="114300" simplePos="0" relativeHeight="251664384" behindDoc="1" locked="0" layoutInCell="1" allowOverlap="1" wp14:anchorId="727F94BD" wp14:editId="237A166A">
              <wp:simplePos x="0" y="0"/>
              <wp:positionH relativeFrom="column">
                <wp:posOffset>-948690</wp:posOffset>
              </wp:positionH>
              <wp:positionV relativeFrom="paragraph">
                <wp:posOffset>-290195</wp:posOffset>
              </wp:positionV>
              <wp:extent cx="8086891" cy="54292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8086891" cy="542925"/>
                        <a:chOff x="0" y="0"/>
                        <a:chExt cx="8086891" cy="672548"/>
                      </a:xfrm>
                    </wpg:grpSpPr>
                    <wps:wsp>
                      <wps:cNvPr id="22" name="Rectangle 22"/>
                      <wps:cNvSpPr/>
                      <wps:spPr>
                        <a:xfrm>
                          <a:off x="0" y="0"/>
                          <a:ext cx="7908925" cy="596900"/>
                        </a:xfrm>
                        <a:prstGeom prst="rect">
                          <a:avLst/>
                        </a:prstGeom>
                        <a:solidFill>
                          <a:srgbClr val="182A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flipV="1">
                          <a:off x="95416" y="596348"/>
                          <a:ext cx="7991475" cy="76200"/>
                        </a:xfrm>
                        <a:prstGeom prst="rect">
                          <a:avLst/>
                        </a:prstGeom>
                        <a:solidFill>
                          <a:srgbClr val="7488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8C19DA" id="Group 6" o:spid="_x0000_s1026" style="position:absolute;margin-left:-74.7pt;margin-top:-22.85pt;width:636.75pt;height:42.75pt;z-index:-251652096;mso-height-relative:margin" coordsize="8086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">
              <v:rect id="Rectangle 22" o:spid="_x0000_s1027" style="position:absolute;width:79089;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" fillcolor="#182a47" stroked="f" strokeweight="2pt"/>
              <v:rect id="Rectangle 23" o:spid="_x0000_s1028" style="position:absolute;left:954;top:5963;width:79914;height:76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" fillcolor="#7488a4" stroked="f" strokeweight="2pt"/>
            </v:group>
          </w:pict>
        </mc:Fallback>
      </mc:AlternateContent>
    </w:r>
    <w:r w:rsidR="007650EC">
      <w:t>PSHEE Policy</w:t>
    </w:r>
  </w:p>
  <w:p w14:paraId="20A649E5" w14:textId="77777777" w:rsidR="007650EC" w:rsidRPr="00D649D8" w:rsidRDefault="007650EC" w:rsidP="00B95C43">
    <w:pPr>
      <w:pStyle w:val="Policy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F3B"/>
    <w:multiLevelType w:val="hybridMultilevel"/>
    <w:tmpl w:val="E89090DC"/>
    <w:lvl w:ilvl="0" w:tplc="FD88E654">
      <w:start w:val="8"/>
      <w:numFmt w:val="bullet"/>
      <w:lvlText w:val="-"/>
      <w:lvlJc w:val="left"/>
      <w:pPr>
        <w:ind w:left="720" w:hanging="360"/>
      </w:pPr>
      <w:rPr>
        <w:rFonts w:ascii="Gotham Book" w:eastAsiaTheme="minorEastAsia" w:hAnsi="Gotham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36FF2"/>
    <w:multiLevelType w:val="hybridMultilevel"/>
    <w:tmpl w:val="DDD24786"/>
    <w:lvl w:ilvl="0" w:tplc="8AEC233A">
      <w:numFmt w:val="bullet"/>
      <w:lvlText w:val="•"/>
      <w:lvlJc w:val="left"/>
      <w:pPr>
        <w:ind w:left="1080" w:hanging="720"/>
      </w:pPr>
      <w:rPr>
        <w:rFonts w:ascii="Gotham Book" w:eastAsiaTheme="minorEastAsia" w:hAnsi="Gotham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434A7"/>
    <w:multiLevelType w:val="hybridMultilevel"/>
    <w:tmpl w:val="6A6E92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27AFD"/>
    <w:multiLevelType w:val="hybridMultilevel"/>
    <w:tmpl w:val="0E423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706C9D"/>
    <w:multiLevelType w:val="hybridMultilevel"/>
    <w:tmpl w:val="46E2DA2A"/>
    <w:lvl w:ilvl="0" w:tplc="8AEC233A">
      <w:numFmt w:val="bullet"/>
      <w:lvlText w:val="•"/>
      <w:lvlJc w:val="left"/>
      <w:pPr>
        <w:ind w:left="1004" w:hanging="360"/>
      </w:pPr>
      <w:rPr>
        <w:rFonts w:ascii="Gotham Book" w:eastAsiaTheme="minorEastAsia" w:hAnsi="Gotham Book"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4D328FD"/>
    <w:multiLevelType w:val="hybridMultilevel"/>
    <w:tmpl w:val="79F88294"/>
    <w:lvl w:ilvl="0" w:tplc="E9A4CCBE">
      <w:start w:val="1"/>
      <w:numFmt w:val="decimal"/>
      <w:lvlText w:val="%1."/>
      <w:lvlJc w:val="left"/>
      <w:pPr>
        <w:ind w:left="720" w:hanging="360"/>
      </w:pPr>
      <w:rPr>
        <w:rFonts w:ascii="Gotham Book" w:hAnsi="Gotham Book"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584775"/>
    <w:multiLevelType w:val="hybridMultilevel"/>
    <w:tmpl w:val="35E4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C0113"/>
    <w:multiLevelType w:val="hybridMultilevel"/>
    <w:tmpl w:val="E94CB5B2"/>
    <w:lvl w:ilvl="0" w:tplc="8AEC233A">
      <w:numFmt w:val="bullet"/>
      <w:lvlText w:val="•"/>
      <w:lvlJc w:val="left"/>
      <w:pPr>
        <w:ind w:left="1080" w:hanging="720"/>
      </w:pPr>
      <w:rPr>
        <w:rFonts w:ascii="Gotham Book" w:eastAsiaTheme="minorEastAsia" w:hAnsi="Gotham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5692A"/>
    <w:multiLevelType w:val="hybridMultilevel"/>
    <w:tmpl w:val="9606E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2042B"/>
    <w:multiLevelType w:val="hybridMultilevel"/>
    <w:tmpl w:val="0AD4AD88"/>
    <w:lvl w:ilvl="0" w:tplc="8D2A0EA6">
      <w:start w:val="1"/>
      <w:numFmt w:val="decimal"/>
      <w:lvlText w:val="%1."/>
      <w:lvlJc w:val="left"/>
      <w:pPr>
        <w:ind w:left="720" w:hanging="360"/>
      </w:pPr>
      <w:rPr>
        <w:rFonts w:ascii="Gotham Book" w:hAnsi="Gotham Book"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235C36"/>
    <w:multiLevelType w:val="hybridMultilevel"/>
    <w:tmpl w:val="A98E25DE"/>
    <w:lvl w:ilvl="0" w:tplc="4B6283B0">
      <w:start w:val="1"/>
      <w:numFmt w:val="decimal"/>
      <w:lvlText w:val="%1."/>
      <w:lvlJc w:val="left"/>
      <w:pPr>
        <w:ind w:left="720" w:hanging="360"/>
      </w:pPr>
      <w:rPr>
        <w:rFonts w:ascii="Calibri" w:hAnsi="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7C7608"/>
    <w:multiLevelType w:val="hybridMultilevel"/>
    <w:tmpl w:val="51640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1C64AB"/>
    <w:multiLevelType w:val="hybridMultilevel"/>
    <w:tmpl w:val="536E24CA"/>
    <w:lvl w:ilvl="0" w:tplc="8AEC233A">
      <w:numFmt w:val="bullet"/>
      <w:lvlText w:val="•"/>
      <w:lvlJc w:val="left"/>
      <w:pPr>
        <w:ind w:left="720" w:hanging="360"/>
      </w:pPr>
      <w:rPr>
        <w:rFonts w:ascii="Gotham Book" w:eastAsiaTheme="minorEastAsia" w:hAnsi="Gotham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13BC0"/>
    <w:multiLevelType w:val="hybridMultilevel"/>
    <w:tmpl w:val="00CE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04863"/>
    <w:multiLevelType w:val="hybridMultilevel"/>
    <w:tmpl w:val="A59A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F19D0"/>
    <w:multiLevelType w:val="hybridMultilevel"/>
    <w:tmpl w:val="E53A96BA"/>
    <w:lvl w:ilvl="0" w:tplc="FBEE92BA">
      <w:start w:val="1"/>
      <w:numFmt w:val="decimal"/>
      <w:lvlText w:val="%1."/>
      <w:lvlJc w:val="left"/>
      <w:pPr>
        <w:ind w:left="720" w:hanging="360"/>
      </w:pPr>
      <w:rPr>
        <w:rFonts w:ascii="Calibri" w:hAnsi="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C766E3"/>
    <w:multiLevelType w:val="hybridMultilevel"/>
    <w:tmpl w:val="077C8394"/>
    <w:lvl w:ilvl="0" w:tplc="8AEC233A">
      <w:numFmt w:val="bullet"/>
      <w:lvlText w:val="•"/>
      <w:lvlJc w:val="left"/>
      <w:pPr>
        <w:ind w:left="720" w:hanging="360"/>
      </w:pPr>
      <w:rPr>
        <w:rFonts w:ascii="Gotham Book" w:eastAsiaTheme="minorEastAsia" w:hAnsi="Gotham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14CA4"/>
    <w:multiLevelType w:val="hybridMultilevel"/>
    <w:tmpl w:val="D9B0F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9853BD"/>
    <w:multiLevelType w:val="hybridMultilevel"/>
    <w:tmpl w:val="85BE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F73A8"/>
    <w:multiLevelType w:val="hybridMultilevel"/>
    <w:tmpl w:val="E98C46A0"/>
    <w:lvl w:ilvl="0" w:tplc="DAFCA1FC">
      <w:start w:val="1"/>
      <w:numFmt w:val="decimal"/>
      <w:lvlText w:val="%1."/>
      <w:lvlJc w:val="left"/>
      <w:pPr>
        <w:ind w:left="720" w:hanging="360"/>
      </w:pPr>
      <w:rPr>
        <w:rFonts w:hint="default"/>
        <w:color w:val="182A4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C2205B"/>
    <w:multiLevelType w:val="hybridMultilevel"/>
    <w:tmpl w:val="13EA5EC2"/>
    <w:lvl w:ilvl="0" w:tplc="8AEC233A">
      <w:numFmt w:val="bullet"/>
      <w:lvlText w:val="•"/>
      <w:lvlJc w:val="left"/>
      <w:pPr>
        <w:ind w:left="1004" w:hanging="360"/>
      </w:pPr>
      <w:rPr>
        <w:rFonts w:ascii="Gotham Book" w:eastAsiaTheme="minorEastAsia" w:hAnsi="Gotham Book"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E320C67"/>
    <w:multiLevelType w:val="hybridMultilevel"/>
    <w:tmpl w:val="E994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DB6093"/>
    <w:multiLevelType w:val="hybridMultilevel"/>
    <w:tmpl w:val="50CA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92E2A"/>
    <w:multiLevelType w:val="hybridMultilevel"/>
    <w:tmpl w:val="7F926C6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CB7C1B"/>
    <w:multiLevelType w:val="hybridMultilevel"/>
    <w:tmpl w:val="C814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5A5863"/>
    <w:multiLevelType w:val="hybridMultilevel"/>
    <w:tmpl w:val="FDE2749A"/>
    <w:lvl w:ilvl="0" w:tplc="8AEC233A">
      <w:numFmt w:val="bullet"/>
      <w:lvlText w:val="•"/>
      <w:lvlJc w:val="left"/>
      <w:pPr>
        <w:ind w:left="1004" w:hanging="360"/>
      </w:pPr>
      <w:rPr>
        <w:rFonts w:ascii="Gotham Book" w:eastAsiaTheme="minorEastAsia" w:hAnsi="Gotham Book"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A610360"/>
    <w:multiLevelType w:val="hybridMultilevel"/>
    <w:tmpl w:val="66009FCE"/>
    <w:lvl w:ilvl="0" w:tplc="08090001">
      <w:start w:val="1"/>
      <w:numFmt w:val="bullet"/>
      <w:lvlText w:val=""/>
      <w:lvlJc w:val="left"/>
      <w:pPr>
        <w:ind w:left="360" w:hanging="360"/>
      </w:pPr>
      <w:rPr>
        <w:rFonts w:ascii="Symbol" w:hAnsi="Symbol" w:hint="default"/>
      </w:rPr>
    </w:lvl>
    <w:lvl w:ilvl="1" w:tplc="1F462866">
      <w:start w:val="1"/>
      <w:numFmt w:val="bullet"/>
      <w:pStyle w:val="Bullet2"/>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704AB4"/>
    <w:multiLevelType w:val="hybridMultilevel"/>
    <w:tmpl w:val="9D4CDA5C"/>
    <w:lvl w:ilvl="0" w:tplc="992A615E">
      <w:start w:val="1"/>
      <w:numFmt w:val="decimal"/>
      <w:lvlText w:val="%1."/>
      <w:lvlJc w:val="left"/>
      <w:pPr>
        <w:ind w:left="720" w:hanging="360"/>
      </w:pPr>
      <w:rPr>
        <w:rFonts w:ascii="Gotham Book" w:hAnsi="Gotham Book"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B919EF"/>
    <w:multiLevelType w:val="hybridMultilevel"/>
    <w:tmpl w:val="2E5AB68A"/>
    <w:lvl w:ilvl="0" w:tplc="8AEC233A">
      <w:numFmt w:val="bullet"/>
      <w:lvlText w:val="•"/>
      <w:lvlJc w:val="left"/>
      <w:pPr>
        <w:ind w:left="720" w:hanging="360"/>
      </w:pPr>
      <w:rPr>
        <w:rFonts w:ascii="Gotham Book" w:eastAsiaTheme="minorEastAsia" w:hAnsi="Gotham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87184"/>
    <w:multiLevelType w:val="hybridMultilevel"/>
    <w:tmpl w:val="7EAE7826"/>
    <w:lvl w:ilvl="0" w:tplc="08090001">
      <w:start w:val="1"/>
      <w:numFmt w:val="bullet"/>
      <w:lvlText w:val=""/>
      <w:lvlJc w:val="left"/>
      <w:pPr>
        <w:ind w:left="720" w:hanging="360"/>
      </w:pPr>
      <w:rPr>
        <w:rFonts w:ascii="Symbol" w:hAnsi="Symbol" w:hint="default"/>
      </w:rPr>
    </w:lvl>
    <w:lvl w:ilvl="1" w:tplc="AB9C28BC">
      <w:numFmt w:val="bullet"/>
      <w:lvlText w:val="•"/>
      <w:lvlJc w:val="left"/>
      <w:pPr>
        <w:ind w:left="1800" w:hanging="720"/>
      </w:pPr>
      <w:rPr>
        <w:rFonts w:ascii="Gotham Book" w:eastAsiaTheme="minorEastAsia" w:hAnsi="Gotham Book"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7524D"/>
    <w:multiLevelType w:val="multilevel"/>
    <w:tmpl w:val="935EE062"/>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7671F20"/>
    <w:multiLevelType w:val="hybridMultilevel"/>
    <w:tmpl w:val="3E3AB71C"/>
    <w:lvl w:ilvl="0" w:tplc="3B3001EC">
      <w:start w:val="1"/>
      <w:numFmt w:val="bullet"/>
      <w:pStyle w:val="Bullet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0E38B5"/>
    <w:multiLevelType w:val="hybridMultilevel"/>
    <w:tmpl w:val="77322A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754658E2"/>
    <w:multiLevelType w:val="hybridMultilevel"/>
    <w:tmpl w:val="0A8631D6"/>
    <w:lvl w:ilvl="0" w:tplc="8AEC233A">
      <w:numFmt w:val="bullet"/>
      <w:lvlText w:val="•"/>
      <w:lvlJc w:val="left"/>
      <w:pPr>
        <w:ind w:left="1004" w:hanging="360"/>
      </w:pPr>
      <w:rPr>
        <w:rFonts w:ascii="Gotham Book" w:eastAsiaTheme="minorEastAsia" w:hAnsi="Gotham Book"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7618484C"/>
    <w:multiLevelType w:val="hybridMultilevel"/>
    <w:tmpl w:val="3E0494C2"/>
    <w:lvl w:ilvl="0" w:tplc="61927C52">
      <w:start w:val="1"/>
      <w:numFmt w:val="decimal"/>
      <w:pStyle w:val="1HeadingPolicy"/>
      <w:lvlText w:val="%1."/>
      <w:lvlJc w:val="left"/>
      <w:pPr>
        <w:ind w:left="360" w:hanging="360"/>
      </w:pPr>
      <w:rPr>
        <w:rFonts w:ascii="Gotham Book" w:hAnsi="Gotham Book"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84307C2"/>
    <w:multiLevelType w:val="hybridMultilevel"/>
    <w:tmpl w:val="FD1E2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D13325"/>
    <w:multiLevelType w:val="hybridMultilevel"/>
    <w:tmpl w:val="934E81C6"/>
    <w:lvl w:ilvl="0" w:tplc="04090001">
      <w:start w:val="1"/>
      <w:numFmt w:val="bullet"/>
      <w:lvlText w:val=""/>
      <w:lvlJc w:val="left"/>
      <w:pPr>
        <w:ind w:left="1080" w:hanging="360"/>
      </w:pPr>
      <w:rPr>
        <w:rFonts w:ascii="Symbol" w:hAnsi="Symbol"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9F04995"/>
    <w:multiLevelType w:val="hybridMultilevel"/>
    <w:tmpl w:val="3F0C142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A8213C9"/>
    <w:multiLevelType w:val="hybridMultilevel"/>
    <w:tmpl w:val="348C5AD4"/>
    <w:lvl w:ilvl="0" w:tplc="F0905BCC">
      <w:start w:val="1"/>
      <w:numFmt w:val="decimal"/>
      <w:pStyle w:val="NumberList"/>
      <w:lvlText w:val="%1."/>
      <w:lvlJc w:val="left"/>
      <w:pPr>
        <w:ind w:left="720" w:hanging="360"/>
      </w:pPr>
      <w:rPr>
        <w:rFonts w:ascii="Gotham Book" w:hAnsi="Gotham Book"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35120"/>
    <w:multiLevelType w:val="hybridMultilevel"/>
    <w:tmpl w:val="1B3AC180"/>
    <w:lvl w:ilvl="0" w:tplc="8AEC233A">
      <w:numFmt w:val="bullet"/>
      <w:lvlText w:val="•"/>
      <w:lvlJc w:val="left"/>
      <w:pPr>
        <w:ind w:left="1004" w:hanging="360"/>
      </w:pPr>
      <w:rPr>
        <w:rFonts w:ascii="Gotham Book" w:eastAsiaTheme="minorEastAsia" w:hAnsi="Gotham Book"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9"/>
  </w:num>
  <w:num w:numId="2">
    <w:abstractNumId w:val="13"/>
  </w:num>
  <w:num w:numId="3">
    <w:abstractNumId w:val="11"/>
  </w:num>
  <w:num w:numId="4">
    <w:abstractNumId w:val="21"/>
  </w:num>
  <w:num w:numId="5">
    <w:abstractNumId w:val="34"/>
  </w:num>
  <w:num w:numId="6">
    <w:abstractNumId w:val="3"/>
  </w:num>
  <w:num w:numId="7">
    <w:abstractNumId w:val="10"/>
  </w:num>
  <w:num w:numId="8">
    <w:abstractNumId w:val="27"/>
  </w:num>
  <w:num w:numId="9">
    <w:abstractNumId w:val="15"/>
  </w:num>
  <w:num w:numId="10">
    <w:abstractNumId w:val="23"/>
  </w:num>
  <w:num w:numId="11">
    <w:abstractNumId w:val="31"/>
  </w:num>
  <w:num w:numId="12">
    <w:abstractNumId w:val="26"/>
  </w:num>
  <w:num w:numId="13">
    <w:abstractNumId w:val="36"/>
  </w:num>
  <w:num w:numId="14">
    <w:abstractNumId w:val="5"/>
  </w:num>
  <w:num w:numId="15">
    <w:abstractNumId w:val="9"/>
  </w:num>
  <w:num w:numId="16">
    <w:abstractNumId w:val="38"/>
  </w:num>
  <w:num w:numId="17">
    <w:abstractNumId w:val="38"/>
    <w:lvlOverride w:ilvl="0">
      <w:startOverride w:val="1"/>
    </w:lvlOverride>
  </w:num>
  <w:num w:numId="18">
    <w:abstractNumId w:val="38"/>
    <w:lvlOverride w:ilvl="0">
      <w:startOverride w:val="1"/>
    </w:lvlOverride>
  </w:num>
  <w:num w:numId="19">
    <w:abstractNumId w:val="38"/>
    <w:lvlOverride w:ilvl="0">
      <w:startOverride w:val="1"/>
    </w:lvlOverride>
  </w:num>
  <w:num w:numId="20">
    <w:abstractNumId w:val="18"/>
  </w:num>
  <w:num w:numId="21">
    <w:abstractNumId w:val="1"/>
  </w:num>
  <w:num w:numId="22">
    <w:abstractNumId w:val="7"/>
  </w:num>
  <w:num w:numId="23">
    <w:abstractNumId w:val="30"/>
  </w:num>
  <w:num w:numId="24">
    <w:abstractNumId w:val="22"/>
  </w:num>
  <w:num w:numId="25">
    <w:abstractNumId w:val="14"/>
  </w:num>
  <w:num w:numId="26">
    <w:abstractNumId w:val="17"/>
  </w:num>
  <w:num w:numId="27">
    <w:abstractNumId w:val="35"/>
  </w:num>
  <w:num w:numId="28">
    <w:abstractNumId w:val="34"/>
  </w:num>
  <w:num w:numId="29">
    <w:abstractNumId w:val="0"/>
  </w:num>
  <w:num w:numId="30">
    <w:abstractNumId w:val="34"/>
    <w:lvlOverride w:ilvl="0">
      <w:startOverride w:val="1"/>
    </w:lvlOverride>
  </w:num>
  <w:num w:numId="31">
    <w:abstractNumId w:val="34"/>
    <w:lvlOverride w:ilvl="0">
      <w:startOverride w:val="9"/>
    </w:lvlOverride>
  </w:num>
  <w:num w:numId="32">
    <w:abstractNumId w:val="29"/>
  </w:num>
  <w:num w:numId="33">
    <w:abstractNumId w:val="8"/>
  </w:num>
  <w:num w:numId="34">
    <w:abstractNumId w:val="6"/>
  </w:num>
  <w:num w:numId="35">
    <w:abstractNumId w:val="2"/>
  </w:num>
  <w:num w:numId="36">
    <w:abstractNumId w:val="32"/>
  </w:num>
  <w:num w:numId="37">
    <w:abstractNumId w:val="24"/>
  </w:num>
  <w:num w:numId="38">
    <w:abstractNumId w:val="20"/>
  </w:num>
  <w:num w:numId="39">
    <w:abstractNumId w:val="28"/>
  </w:num>
  <w:num w:numId="40">
    <w:abstractNumId w:val="37"/>
  </w:num>
  <w:num w:numId="41">
    <w:abstractNumId w:val="4"/>
  </w:num>
  <w:num w:numId="42">
    <w:abstractNumId w:val="33"/>
  </w:num>
  <w:num w:numId="43">
    <w:abstractNumId w:val="25"/>
  </w:num>
  <w:num w:numId="44">
    <w:abstractNumId w:val="39"/>
  </w:num>
  <w:num w:numId="45">
    <w:abstractNumId w:val="12"/>
  </w:num>
  <w:num w:numId="4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36C"/>
    <w:rsid w:val="00034B66"/>
    <w:rsid w:val="00051491"/>
    <w:rsid w:val="000735CF"/>
    <w:rsid w:val="00086411"/>
    <w:rsid w:val="00095AA3"/>
    <w:rsid w:val="000A0021"/>
    <w:rsid w:val="000A2EEA"/>
    <w:rsid w:val="000C0DDA"/>
    <w:rsid w:val="000C2662"/>
    <w:rsid w:val="000C5FDF"/>
    <w:rsid w:val="000C7B2F"/>
    <w:rsid w:val="000D0F83"/>
    <w:rsid w:val="000E5810"/>
    <w:rsid w:val="000F3DDC"/>
    <w:rsid w:val="0011099F"/>
    <w:rsid w:val="00123118"/>
    <w:rsid w:val="001374E8"/>
    <w:rsid w:val="00140458"/>
    <w:rsid w:val="00151807"/>
    <w:rsid w:val="0016598B"/>
    <w:rsid w:val="0017381E"/>
    <w:rsid w:val="00182516"/>
    <w:rsid w:val="001A58B1"/>
    <w:rsid w:val="001D56D2"/>
    <w:rsid w:val="00225E14"/>
    <w:rsid w:val="0023547E"/>
    <w:rsid w:val="0025473D"/>
    <w:rsid w:val="00293B83"/>
    <w:rsid w:val="002B1D02"/>
    <w:rsid w:val="002C19B4"/>
    <w:rsid w:val="002D5D18"/>
    <w:rsid w:val="002F1092"/>
    <w:rsid w:val="002F3143"/>
    <w:rsid w:val="00311395"/>
    <w:rsid w:val="003201B4"/>
    <w:rsid w:val="00331FF2"/>
    <w:rsid w:val="00360F65"/>
    <w:rsid w:val="00363812"/>
    <w:rsid w:val="00375C79"/>
    <w:rsid w:val="003A2857"/>
    <w:rsid w:val="003B4AF7"/>
    <w:rsid w:val="003C36E0"/>
    <w:rsid w:val="003D1FF0"/>
    <w:rsid w:val="003F331B"/>
    <w:rsid w:val="003F4602"/>
    <w:rsid w:val="004303C7"/>
    <w:rsid w:val="004330A4"/>
    <w:rsid w:val="00472979"/>
    <w:rsid w:val="004821BF"/>
    <w:rsid w:val="004A4893"/>
    <w:rsid w:val="004B7E44"/>
    <w:rsid w:val="004D02EF"/>
    <w:rsid w:val="004D5252"/>
    <w:rsid w:val="004E2899"/>
    <w:rsid w:val="004E3C48"/>
    <w:rsid w:val="004E3E62"/>
    <w:rsid w:val="004F2B86"/>
    <w:rsid w:val="00516677"/>
    <w:rsid w:val="005352E7"/>
    <w:rsid w:val="005369E6"/>
    <w:rsid w:val="005635B0"/>
    <w:rsid w:val="00567D03"/>
    <w:rsid w:val="00570423"/>
    <w:rsid w:val="00576A44"/>
    <w:rsid w:val="00585CD2"/>
    <w:rsid w:val="005A718F"/>
    <w:rsid w:val="005B2740"/>
    <w:rsid w:val="005B3F86"/>
    <w:rsid w:val="005B6140"/>
    <w:rsid w:val="005C657D"/>
    <w:rsid w:val="005D5E0F"/>
    <w:rsid w:val="005F5C52"/>
    <w:rsid w:val="005F7CD2"/>
    <w:rsid w:val="00604E5A"/>
    <w:rsid w:val="00626A4B"/>
    <w:rsid w:val="00627626"/>
    <w:rsid w:val="00633D91"/>
    <w:rsid w:val="006A3CE7"/>
    <w:rsid w:val="006C036C"/>
    <w:rsid w:val="006C2884"/>
    <w:rsid w:val="006D068D"/>
    <w:rsid w:val="006D1079"/>
    <w:rsid w:val="006E2108"/>
    <w:rsid w:val="00704AC0"/>
    <w:rsid w:val="007059CF"/>
    <w:rsid w:val="007516CF"/>
    <w:rsid w:val="007650EC"/>
    <w:rsid w:val="00794DD2"/>
    <w:rsid w:val="00796999"/>
    <w:rsid w:val="007B01C1"/>
    <w:rsid w:val="007B14B7"/>
    <w:rsid w:val="007B2D99"/>
    <w:rsid w:val="007C7708"/>
    <w:rsid w:val="007F14C1"/>
    <w:rsid w:val="007F7C20"/>
    <w:rsid w:val="00812F10"/>
    <w:rsid w:val="00820842"/>
    <w:rsid w:val="00833105"/>
    <w:rsid w:val="00860D00"/>
    <w:rsid w:val="008A4A96"/>
    <w:rsid w:val="008B33BC"/>
    <w:rsid w:val="008B5C94"/>
    <w:rsid w:val="008B7764"/>
    <w:rsid w:val="008D50CE"/>
    <w:rsid w:val="00905B85"/>
    <w:rsid w:val="009120E9"/>
    <w:rsid w:val="00913D34"/>
    <w:rsid w:val="0093027D"/>
    <w:rsid w:val="00932009"/>
    <w:rsid w:val="00936F6E"/>
    <w:rsid w:val="00937AC5"/>
    <w:rsid w:val="0094544E"/>
    <w:rsid w:val="00945900"/>
    <w:rsid w:val="009617B9"/>
    <w:rsid w:val="009659E8"/>
    <w:rsid w:val="00986CC2"/>
    <w:rsid w:val="009A783F"/>
    <w:rsid w:val="009C396C"/>
    <w:rsid w:val="009E1F92"/>
    <w:rsid w:val="009E542B"/>
    <w:rsid w:val="009F585E"/>
    <w:rsid w:val="00A00C22"/>
    <w:rsid w:val="00A02BAE"/>
    <w:rsid w:val="00A16FBA"/>
    <w:rsid w:val="00A171B0"/>
    <w:rsid w:val="00A4058E"/>
    <w:rsid w:val="00A57E36"/>
    <w:rsid w:val="00A719B0"/>
    <w:rsid w:val="00A73C93"/>
    <w:rsid w:val="00A77F0A"/>
    <w:rsid w:val="00AA0D7A"/>
    <w:rsid w:val="00AB1CAB"/>
    <w:rsid w:val="00AB565C"/>
    <w:rsid w:val="00AB682A"/>
    <w:rsid w:val="00AC34EB"/>
    <w:rsid w:val="00AC60E7"/>
    <w:rsid w:val="00AF0669"/>
    <w:rsid w:val="00B21358"/>
    <w:rsid w:val="00B21C6B"/>
    <w:rsid w:val="00B32253"/>
    <w:rsid w:val="00B44A37"/>
    <w:rsid w:val="00B572B4"/>
    <w:rsid w:val="00B7376A"/>
    <w:rsid w:val="00B76218"/>
    <w:rsid w:val="00B830A5"/>
    <w:rsid w:val="00B918C2"/>
    <w:rsid w:val="00B92086"/>
    <w:rsid w:val="00B95C43"/>
    <w:rsid w:val="00BE4CBB"/>
    <w:rsid w:val="00C01C37"/>
    <w:rsid w:val="00C0636C"/>
    <w:rsid w:val="00C11CF4"/>
    <w:rsid w:val="00C1404C"/>
    <w:rsid w:val="00C20583"/>
    <w:rsid w:val="00C21174"/>
    <w:rsid w:val="00C662D2"/>
    <w:rsid w:val="00C871B1"/>
    <w:rsid w:val="00C87655"/>
    <w:rsid w:val="00C8777B"/>
    <w:rsid w:val="00CC667F"/>
    <w:rsid w:val="00CD1978"/>
    <w:rsid w:val="00CD7D31"/>
    <w:rsid w:val="00D23DF3"/>
    <w:rsid w:val="00D35566"/>
    <w:rsid w:val="00D4500F"/>
    <w:rsid w:val="00D62BA8"/>
    <w:rsid w:val="00D649D8"/>
    <w:rsid w:val="00D82E77"/>
    <w:rsid w:val="00DA10E7"/>
    <w:rsid w:val="00DA1C1C"/>
    <w:rsid w:val="00DB26A7"/>
    <w:rsid w:val="00DB31A8"/>
    <w:rsid w:val="00DB52A5"/>
    <w:rsid w:val="00DB67A7"/>
    <w:rsid w:val="00DC0829"/>
    <w:rsid w:val="00DC457D"/>
    <w:rsid w:val="00DC716C"/>
    <w:rsid w:val="00DD3328"/>
    <w:rsid w:val="00DE341E"/>
    <w:rsid w:val="00E11C92"/>
    <w:rsid w:val="00E3511A"/>
    <w:rsid w:val="00E60A6C"/>
    <w:rsid w:val="00E70A3F"/>
    <w:rsid w:val="00E76CAD"/>
    <w:rsid w:val="00E94B5F"/>
    <w:rsid w:val="00E97B3B"/>
    <w:rsid w:val="00EB470A"/>
    <w:rsid w:val="00EC543D"/>
    <w:rsid w:val="00EC7E5A"/>
    <w:rsid w:val="00EF1FB3"/>
    <w:rsid w:val="00EF589A"/>
    <w:rsid w:val="00EF797E"/>
    <w:rsid w:val="00F02617"/>
    <w:rsid w:val="00F23D0D"/>
    <w:rsid w:val="00F40C4C"/>
    <w:rsid w:val="00F57F6C"/>
    <w:rsid w:val="00F6157F"/>
    <w:rsid w:val="00F70966"/>
    <w:rsid w:val="00F70E2E"/>
    <w:rsid w:val="00F84976"/>
    <w:rsid w:val="00F912D9"/>
    <w:rsid w:val="00FB10FD"/>
    <w:rsid w:val="00FC4207"/>
    <w:rsid w:val="00FE04E9"/>
    <w:rsid w:val="00FE1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2516AEBC"/>
  <w15:chartTrackingRefBased/>
  <w15:docId w15:val="{161E8CFD-EA87-466F-B757-7C8D06A4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021"/>
    <w:pPr>
      <w:spacing w:after="240" w:line="240" w:lineRule="auto"/>
      <w:jc w:val="both"/>
    </w:pPr>
    <w:rPr>
      <w:rFonts w:ascii="Gotham Book" w:eastAsiaTheme="minorEastAsia" w:hAnsi="Gotham Book"/>
      <w:sz w:val="20"/>
      <w:szCs w:val="22"/>
    </w:rPr>
  </w:style>
  <w:style w:type="paragraph" w:styleId="Heading1">
    <w:name w:val="heading 1"/>
    <w:basedOn w:val="Normal"/>
    <w:link w:val="Heading1Char"/>
    <w:uiPriority w:val="9"/>
    <w:rsid w:val="005635B0"/>
    <w:pPr>
      <w:keepNext/>
      <w:outlineLvl w:val="0"/>
    </w:pPr>
    <w:rPr>
      <w:rFonts w:eastAsia="Times New Roman" w:cs="Times New Roman"/>
      <w:b/>
      <w:sz w:val="28"/>
      <w:szCs w:val="24"/>
    </w:rPr>
  </w:style>
  <w:style w:type="paragraph" w:styleId="Heading2">
    <w:name w:val="heading 2"/>
    <w:basedOn w:val="Normal"/>
    <w:link w:val="Heading2Char"/>
    <w:uiPriority w:val="9"/>
    <w:unhideWhenUsed/>
    <w:qFormat/>
    <w:rsid w:val="00576A44"/>
    <w:pPr>
      <w:keepNext/>
      <w:spacing w:before="67"/>
      <w:ind w:right="-57"/>
      <w:outlineLvl w:val="1"/>
    </w:pPr>
    <w:rPr>
      <w:rFonts w:eastAsia="Times New Roman" w:cstheme="minorHAnsi"/>
      <w:b/>
      <w:sz w:val="28"/>
      <w:szCs w:val="28"/>
    </w:rPr>
  </w:style>
  <w:style w:type="paragraph" w:styleId="Heading3">
    <w:name w:val="heading 3"/>
    <w:basedOn w:val="3HeadingPolicy"/>
    <w:link w:val="Heading3Char"/>
    <w:uiPriority w:val="9"/>
    <w:unhideWhenUsed/>
    <w:qFormat/>
    <w:rsid w:val="00576A44"/>
    <w:pPr>
      <w:outlineLvl w:val="2"/>
    </w:pPr>
  </w:style>
  <w:style w:type="paragraph" w:styleId="Heading4">
    <w:name w:val="heading 4"/>
    <w:basedOn w:val="4HeadingPolicy"/>
    <w:link w:val="Heading4Char"/>
    <w:uiPriority w:val="9"/>
    <w:unhideWhenUsed/>
    <w:qFormat/>
    <w:rsid w:val="00576A44"/>
    <w:pPr>
      <w:outlineLvl w:val="3"/>
    </w:pPr>
  </w:style>
  <w:style w:type="paragraph" w:styleId="Heading5">
    <w:name w:val="heading 5"/>
    <w:basedOn w:val="Normal"/>
    <w:next w:val="Normal"/>
    <w:link w:val="Heading5Char"/>
    <w:uiPriority w:val="9"/>
    <w:semiHidden/>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link w:val="Heading6Char"/>
    <w:qFormat/>
    <w:rsid w:val="000A2EEA"/>
    <w:pPr>
      <w:tabs>
        <w:tab w:val="num" w:pos="4320"/>
      </w:tabs>
      <w:spacing w:before="240" w:after="60"/>
      <w:ind w:left="4320" w:hanging="720"/>
      <w:jc w:val="left"/>
      <w:outlineLvl w:val="5"/>
    </w:pPr>
    <w:rPr>
      <w:rFonts w:ascii="Times New Roman" w:eastAsia="Times New Roman" w:hAnsi="Times New Roman" w:cs="Times New Roman"/>
      <w:b/>
      <w:bCs/>
      <w:sz w:val="22"/>
    </w:rPr>
  </w:style>
  <w:style w:type="paragraph" w:styleId="Heading7">
    <w:name w:val="heading 7"/>
    <w:basedOn w:val="Normal"/>
    <w:next w:val="Normal"/>
    <w:link w:val="Heading7Char"/>
    <w:uiPriority w:val="9"/>
    <w:semiHidden/>
    <w:unhideWhenUsed/>
    <w:qFormat/>
    <w:rsid w:val="000A2EEA"/>
    <w:pPr>
      <w:tabs>
        <w:tab w:val="num" w:pos="5040"/>
      </w:tabs>
      <w:spacing w:before="240" w:after="60"/>
      <w:ind w:left="5040" w:hanging="720"/>
      <w:jc w:val="left"/>
      <w:outlineLvl w:val="6"/>
    </w:pPr>
    <w:rPr>
      <w:rFonts w:asciiTheme="minorHAnsi" w:hAnsiTheme="minorHAnsi"/>
      <w:sz w:val="24"/>
      <w:szCs w:val="24"/>
    </w:rPr>
  </w:style>
  <w:style w:type="paragraph" w:styleId="Heading8">
    <w:name w:val="heading 8"/>
    <w:basedOn w:val="Normal"/>
    <w:next w:val="Normal"/>
    <w:link w:val="Heading8Char"/>
    <w:uiPriority w:val="9"/>
    <w:semiHidden/>
    <w:unhideWhenUsed/>
    <w:qFormat/>
    <w:rsid w:val="000A2EEA"/>
    <w:pPr>
      <w:tabs>
        <w:tab w:val="num" w:pos="5760"/>
      </w:tabs>
      <w:spacing w:before="240" w:after="60"/>
      <w:ind w:left="5760" w:hanging="720"/>
      <w:jc w:val="left"/>
      <w:outlineLvl w:val="7"/>
    </w:pPr>
    <w:rPr>
      <w:rFonts w:asciiTheme="minorHAnsi" w:hAnsiTheme="minorHAnsi"/>
      <w:i/>
      <w:iCs/>
      <w:sz w:val="24"/>
      <w:szCs w:val="24"/>
    </w:rPr>
  </w:style>
  <w:style w:type="paragraph" w:styleId="Heading9">
    <w:name w:val="heading 9"/>
    <w:basedOn w:val="Normal"/>
    <w:next w:val="Normal"/>
    <w:link w:val="Heading9Char"/>
    <w:uiPriority w:val="9"/>
    <w:semiHidden/>
    <w:unhideWhenUsed/>
    <w:qFormat/>
    <w:rsid w:val="000A2EEA"/>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5B0"/>
    <w:rPr>
      <w:rFonts w:ascii="Gotham Medium" w:eastAsia="Times New Roman" w:hAnsi="Gotham Medium" w:cs="Times New Roman"/>
      <w:b/>
      <w:color w:val="182A47"/>
      <w:sz w:val="28"/>
      <w:szCs w:val="24"/>
    </w:rPr>
  </w:style>
  <w:style w:type="paragraph" w:customStyle="1" w:styleId="NumberList">
    <w:name w:val="Number List"/>
    <w:basedOn w:val="Normal"/>
    <w:qFormat/>
    <w:rsid w:val="00D649D8"/>
    <w:pPr>
      <w:numPr>
        <w:numId w:val="16"/>
      </w:numPr>
    </w:pPr>
  </w:style>
  <w:style w:type="paragraph" w:styleId="ListParagraph">
    <w:name w:val="List Paragraph"/>
    <w:basedOn w:val="Normal"/>
    <w:uiPriority w:val="34"/>
    <w:unhideWhenUsed/>
    <w:qFormat/>
    <w:rsid w:val="00D649D8"/>
    <w:pPr>
      <w:ind w:left="720"/>
      <w:contextualSpacing/>
    </w:pPr>
  </w:style>
  <w:style w:type="paragraph" w:customStyle="1" w:styleId="Style1">
    <w:name w:val="Style1"/>
    <w:basedOn w:val="NormalWeb"/>
    <w:rsid w:val="006D1079"/>
    <w:rPr>
      <w:rFonts w:ascii="Gotham Medium" w:hAnsi="Gotham Medium"/>
      <w:color w:val="7488A4"/>
      <w:sz w:val="22"/>
    </w:rPr>
  </w:style>
  <w:style w:type="character" w:styleId="Hyperlink">
    <w:name w:val="Hyperlink"/>
    <w:basedOn w:val="DefaultParagraphFont"/>
    <w:uiPriority w:val="99"/>
    <w:unhideWhenUsed/>
    <w:rsid w:val="006D1079"/>
    <w:rPr>
      <w:color w:val="7488A4"/>
      <w:u w:val="single"/>
    </w:rPr>
  </w:style>
  <w:style w:type="paragraph" w:styleId="NoSpacing">
    <w:name w:val="No Spacing"/>
    <w:uiPriority w:val="1"/>
    <w:unhideWhenUsed/>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9"/>
    <w:rsid w:val="00576A44"/>
    <w:rPr>
      <w:rFonts w:ascii="Gotham Book" w:eastAsia="Times New Roman" w:hAnsi="Gotham Book" w:cstheme="minorHAnsi"/>
      <w:b/>
      <w:sz w:val="28"/>
      <w:szCs w:val="28"/>
    </w:rPr>
  </w:style>
  <w:style w:type="character" w:customStyle="1" w:styleId="Heading3Char">
    <w:name w:val="Heading 3 Char"/>
    <w:basedOn w:val="DefaultParagraphFont"/>
    <w:link w:val="Heading3"/>
    <w:uiPriority w:val="2"/>
    <w:rsid w:val="00576A44"/>
    <w:rPr>
      <w:rFonts w:ascii="Gotham Book" w:eastAsia="Times New Roman" w:hAnsi="Gotham Book" w:cstheme="minorHAnsi"/>
      <w:b/>
      <w:caps/>
      <w:sz w:val="24"/>
      <w:szCs w:val="24"/>
    </w:rPr>
  </w:style>
  <w:style w:type="character" w:customStyle="1" w:styleId="Heading4Char">
    <w:name w:val="Heading 4 Char"/>
    <w:basedOn w:val="DefaultParagraphFont"/>
    <w:link w:val="Heading4"/>
    <w:uiPriority w:val="2"/>
    <w:rsid w:val="00576A44"/>
    <w:rPr>
      <w:rFonts w:ascii="Gotham Book" w:eastAsia="Times New Roman" w:hAnsi="Gotham Book" w:cstheme="minorHAnsi"/>
      <w:b/>
      <w:caps/>
      <w:sz w:val="22"/>
      <w:szCs w:val="22"/>
    </w:rPr>
  </w:style>
  <w:style w:type="paragraph" w:styleId="Header">
    <w:name w:val="header"/>
    <w:basedOn w:val="Normal"/>
    <w:link w:val="HeaderChar"/>
    <w:uiPriority w:val="99"/>
    <w:unhideWhenUsed/>
    <w:rsid w:val="00D649D8"/>
    <w:pPr>
      <w:tabs>
        <w:tab w:val="center" w:pos="4513"/>
        <w:tab w:val="right" w:pos="9026"/>
      </w:tabs>
      <w:spacing w:after="0"/>
    </w:p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character" w:customStyle="1" w:styleId="HeaderChar">
    <w:name w:val="Header Char"/>
    <w:basedOn w:val="DefaultParagraphFont"/>
    <w:link w:val="Header"/>
    <w:uiPriority w:val="99"/>
    <w:rsid w:val="00D649D8"/>
    <w:rPr>
      <w:rFonts w:ascii="Gotham Book" w:eastAsiaTheme="minorEastAsia" w:hAnsi="Gotham Book"/>
      <w:sz w:val="22"/>
      <w:szCs w:val="22"/>
    </w:rPr>
  </w:style>
  <w:style w:type="paragraph" w:styleId="Footer">
    <w:name w:val="footer"/>
    <w:basedOn w:val="Normal"/>
    <w:link w:val="FooterChar"/>
    <w:uiPriority w:val="99"/>
    <w:unhideWhenUsed/>
    <w:rsid w:val="00D649D8"/>
    <w:pPr>
      <w:tabs>
        <w:tab w:val="center" w:pos="4513"/>
        <w:tab w:val="right" w:pos="9026"/>
      </w:tabs>
      <w:spacing w:after="0"/>
    </w:pPr>
  </w:style>
  <w:style w:type="character" w:customStyle="1" w:styleId="FooterChar">
    <w:name w:val="Footer Char"/>
    <w:basedOn w:val="DefaultParagraphFont"/>
    <w:link w:val="Footer"/>
    <w:uiPriority w:val="99"/>
    <w:rsid w:val="00D649D8"/>
    <w:rPr>
      <w:rFonts w:ascii="Gotham Book" w:eastAsiaTheme="minorEastAsia" w:hAnsi="Gotham Book"/>
      <w:sz w:val="22"/>
      <w:szCs w:val="22"/>
    </w:rPr>
  </w:style>
  <w:style w:type="paragraph" w:customStyle="1" w:styleId="PolicyHeader">
    <w:name w:val="Policy Header"/>
    <w:basedOn w:val="Normal"/>
    <w:rsid w:val="00D649D8"/>
    <w:pPr>
      <w:spacing w:after="0"/>
      <w:jc w:val="right"/>
    </w:pPr>
    <w:rPr>
      <w:noProof/>
      <w:color w:val="FFFFFF"/>
      <w:lang w:val="en-GB" w:eastAsia="en-GB"/>
    </w:rPr>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rsid w:val="00331FF2"/>
    <w:pPr>
      <w:keepLines/>
      <w:spacing w:before="240" w:line="259" w:lineRule="auto"/>
      <w:outlineLvl w:val="9"/>
    </w:pPr>
    <w:rPr>
      <w:rFonts w:eastAsiaTheme="majorEastAsia" w:cstheme="majorBidi"/>
      <w:b w:val="0"/>
      <w:sz w:val="32"/>
      <w:szCs w:val="32"/>
    </w:rPr>
  </w:style>
  <w:style w:type="paragraph" w:customStyle="1" w:styleId="FooterStyle">
    <w:name w:val="Footer Style"/>
    <w:basedOn w:val="Normal"/>
    <w:qFormat/>
    <w:rsid w:val="00D649D8"/>
    <w:pPr>
      <w:jc w:val="right"/>
    </w:pPr>
    <w:rPr>
      <w:szCs w:val="20"/>
    </w:rPr>
  </w:style>
  <w:style w:type="paragraph" w:styleId="NormalWeb">
    <w:name w:val="Normal (Web)"/>
    <w:basedOn w:val="Normal"/>
    <w:uiPriority w:val="99"/>
    <w:semiHidden/>
    <w:unhideWhenUsed/>
    <w:rsid w:val="006D1079"/>
    <w:rPr>
      <w:rFonts w:ascii="Times New Roman" w:hAnsi="Times New Roman" w:cs="Times New Roman"/>
      <w:sz w:val="24"/>
      <w:szCs w:val="24"/>
    </w:rPr>
  </w:style>
  <w:style w:type="paragraph" w:styleId="TOC2">
    <w:name w:val="toc 2"/>
    <w:basedOn w:val="Normal"/>
    <w:next w:val="Normal"/>
    <w:autoRedefine/>
    <w:uiPriority w:val="39"/>
    <w:unhideWhenUsed/>
    <w:rsid w:val="00331FF2"/>
    <w:pPr>
      <w:tabs>
        <w:tab w:val="right" w:leader="dot" w:pos="9926"/>
      </w:tabs>
      <w:spacing w:after="100"/>
      <w:ind w:left="966" w:hanging="246"/>
    </w:pPr>
    <w:rPr>
      <w:noProof/>
    </w:rPr>
  </w:style>
  <w:style w:type="paragraph" w:styleId="TOC1">
    <w:name w:val="toc 1"/>
    <w:basedOn w:val="Normal"/>
    <w:next w:val="Normal"/>
    <w:autoRedefine/>
    <w:uiPriority w:val="39"/>
    <w:unhideWhenUsed/>
    <w:rsid w:val="00331FF2"/>
    <w:pPr>
      <w:tabs>
        <w:tab w:val="left" w:pos="440"/>
        <w:tab w:val="right" w:leader="dot" w:pos="9629"/>
      </w:tabs>
      <w:spacing w:after="100" w:line="259" w:lineRule="auto"/>
      <w:ind w:left="709" w:hanging="709"/>
    </w:pPr>
    <w:rPr>
      <w:rFonts w:cs="Times New Roman"/>
      <w:noProof/>
    </w:rPr>
  </w:style>
  <w:style w:type="paragraph" w:styleId="TOC3">
    <w:name w:val="toc 3"/>
    <w:basedOn w:val="TOC1"/>
    <w:next w:val="Normal"/>
    <w:autoRedefine/>
    <w:uiPriority w:val="39"/>
    <w:unhideWhenUsed/>
    <w:rsid w:val="003D1FF0"/>
    <w:pPr>
      <w:tabs>
        <w:tab w:val="clear" w:pos="440"/>
        <w:tab w:val="left" w:pos="851"/>
      </w:tabs>
      <w:ind w:firstLine="269"/>
    </w:pPr>
  </w:style>
  <w:style w:type="paragraph" w:customStyle="1" w:styleId="1HeadingPolicy">
    <w:name w:val="1.Heading (Policy)"/>
    <w:basedOn w:val="Heading1"/>
    <w:next w:val="Normal"/>
    <w:link w:val="1HeadingPolicyChar"/>
    <w:qFormat/>
    <w:rsid w:val="007B01C1"/>
    <w:pPr>
      <w:numPr>
        <w:numId w:val="5"/>
      </w:numPr>
      <w:pBdr>
        <w:bottom w:val="single" w:sz="4" w:space="1" w:color="auto"/>
      </w:pBdr>
      <w:spacing w:before="360"/>
      <w:ind w:left="709" w:hanging="709"/>
      <w:contextualSpacing/>
      <w:jc w:val="left"/>
    </w:pPr>
    <w:rPr>
      <w:rFonts w:ascii="Gotham Medium" w:hAnsi="Gotham Medium"/>
      <w:color w:val="182A47"/>
      <w:szCs w:val="32"/>
      <w:lang w:val="en-GB"/>
    </w:rPr>
  </w:style>
  <w:style w:type="paragraph" w:customStyle="1" w:styleId="2HeadingPolicy">
    <w:name w:val="2.Heading (Policy)"/>
    <w:basedOn w:val="Heading2"/>
    <w:next w:val="Normal"/>
    <w:qFormat/>
    <w:rsid w:val="004D02EF"/>
    <w:pPr>
      <w:ind w:right="-56"/>
    </w:pPr>
    <w:rPr>
      <w:rFonts w:ascii="Gotham Medium" w:hAnsi="Gotham Medium"/>
      <w:color w:val="7488A4"/>
      <w:sz w:val="24"/>
    </w:rPr>
  </w:style>
  <w:style w:type="character" w:customStyle="1" w:styleId="1HeadingPolicyChar">
    <w:name w:val="1.Heading (Policy) Char"/>
    <w:basedOn w:val="Heading1Char"/>
    <w:link w:val="1HeadingPolicy"/>
    <w:rsid w:val="007B01C1"/>
    <w:rPr>
      <w:rFonts w:ascii="Gotham Medium" w:eastAsia="Times New Roman" w:hAnsi="Gotham Medium" w:cs="Times New Roman"/>
      <w:b/>
      <w:color w:val="182A47"/>
      <w:sz w:val="28"/>
      <w:szCs w:val="32"/>
      <w:lang w:val="en-GB"/>
    </w:rPr>
  </w:style>
  <w:style w:type="paragraph" w:customStyle="1" w:styleId="3HeadingPolicy">
    <w:name w:val="3.Heading (Policy)"/>
    <w:basedOn w:val="2HeadingPolicy"/>
    <w:next w:val="Normal"/>
    <w:qFormat/>
    <w:rsid w:val="007B01C1"/>
    <w:pPr>
      <w:spacing w:before="240"/>
      <w:ind w:right="0"/>
    </w:pPr>
    <w:rPr>
      <w:b w:val="0"/>
      <w:color w:val="182A47"/>
      <w:sz w:val="22"/>
      <w:szCs w:val="24"/>
    </w:rPr>
  </w:style>
  <w:style w:type="paragraph" w:customStyle="1" w:styleId="4HeadingPolicy">
    <w:name w:val="4.Heading (Policy)"/>
    <w:basedOn w:val="3HeadingPolicy"/>
    <w:next w:val="Normal"/>
    <w:qFormat/>
    <w:rsid w:val="004D02EF"/>
  </w:style>
  <w:style w:type="paragraph" w:customStyle="1" w:styleId="FrontPageTitle">
    <w:name w:val="Front Page Title"/>
    <w:basedOn w:val="Normal"/>
    <w:qFormat/>
    <w:rsid w:val="00576A44"/>
    <w:pPr>
      <w:contextualSpacing/>
      <w:jc w:val="left"/>
    </w:pPr>
    <w:rPr>
      <w:rFonts w:eastAsia="Times New Roman" w:cs="Times New Roman"/>
      <w:b/>
      <w:caps/>
      <w:color w:val="FFFFFF"/>
      <w:sz w:val="40"/>
      <w:szCs w:val="40"/>
    </w:rPr>
  </w:style>
  <w:style w:type="table" w:styleId="GridTable1Light-Accent6">
    <w:name w:val="Grid Table 1 Light Accent 6"/>
    <w:basedOn w:val="TableNormal"/>
    <w:uiPriority w:val="46"/>
    <w:rsid w:val="009617B9"/>
    <w:pPr>
      <w:spacing w:after="0" w:line="240" w:lineRule="auto"/>
    </w:pPr>
    <w:tblPr>
      <w:tblStyleRowBandSize w:val="1"/>
      <w:tblStyleColBandSize w:val="1"/>
      <w:tblBorders>
        <w:top w:val="single" w:sz="4" w:space="0" w:color="E0CED1" w:themeColor="accent6" w:themeTint="66"/>
        <w:left w:val="single" w:sz="4" w:space="0" w:color="E0CED1" w:themeColor="accent6" w:themeTint="66"/>
        <w:bottom w:val="single" w:sz="4" w:space="0" w:color="E0CED1" w:themeColor="accent6" w:themeTint="66"/>
        <w:right w:val="single" w:sz="4" w:space="0" w:color="E0CED1" w:themeColor="accent6" w:themeTint="66"/>
        <w:insideH w:val="single" w:sz="4" w:space="0" w:color="E0CED1" w:themeColor="accent6" w:themeTint="66"/>
        <w:insideV w:val="single" w:sz="4" w:space="0" w:color="E0CED1" w:themeColor="accent6" w:themeTint="66"/>
      </w:tblBorders>
    </w:tblPr>
    <w:tblStylePr w:type="firstRow">
      <w:rPr>
        <w:b/>
        <w:bCs/>
      </w:rPr>
      <w:tblPr/>
      <w:tcPr>
        <w:tcBorders>
          <w:bottom w:val="single" w:sz="12" w:space="0" w:color="D0B5BA" w:themeColor="accent6" w:themeTint="99"/>
        </w:tcBorders>
      </w:tcPr>
    </w:tblStylePr>
    <w:tblStylePr w:type="lastRow">
      <w:rPr>
        <w:b/>
        <w:bCs/>
      </w:rPr>
      <w:tblPr/>
      <w:tcPr>
        <w:tcBorders>
          <w:top w:val="double" w:sz="2" w:space="0" w:color="D0B5BA" w:themeColor="accent6" w:themeTint="99"/>
        </w:tcBorders>
      </w:tcPr>
    </w:tblStylePr>
    <w:tblStylePr w:type="firstCol">
      <w:rPr>
        <w:b/>
        <w:bCs/>
      </w:rPr>
    </w:tblStylePr>
    <w:tblStylePr w:type="lastCol">
      <w:rPr>
        <w:b/>
        <w:bCs/>
      </w:rPr>
    </w:tblStylePr>
  </w:style>
  <w:style w:type="paragraph" w:styleId="TOC4">
    <w:name w:val="toc 4"/>
    <w:basedOn w:val="TOC1"/>
    <w:next w:val="Normal"/>
    <w:autoRedefine/>
    <w:uiPriority w:val="39"/>
    <w:unhideWhenUsed/>
    <w:rsid w:val="003D1FF0"/>
    <w:pPr>
      <w:ind w:left="1880" w:hanging="604"/>
    </w:pPr>
  </w:style>
  <w:style w:type="paragraph" w:styleId="BalloonText">
    <w:name w:val="Balloon Text"/>
    <w:basedOn w:val="Normal"/>
    <w:link w:val="BalloonTextChar"/>
    <w:uiPriority w:val="99"/>
    <w:semiHidden/>
    <w:unhideWhenUsed/>
    <w:rsid w:val="00DC457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57D"/>
    <w:rPr>
      <w:rFonts w:ascii="Segoe UI" w:eastAsiaTheme="minorEastAsia" w:hAnsi="Segoe UI" w:cs="Segoe UI"/>
      <w:color w:val="182A47"/>
    </w:rPr>
  </w:style>
  <w:style w:type="paragraph" w:customStyle="1" w:styleId="Bullet1">
    <w:name w:val="Bullet 1"/>
    <w:basedOn w:val="Normal"/>
    <w:qFormat/>
    <w:rsid w:val="00576A44"/>
    <w:pPr>
      <w:numPr>
        <w:numId w:val="11"/>
      </w:numPr>
      <w:contextualSpacing/>
    </w:pPr>
  </w:style>
  <w:style w:type="paragraph" w:customStyle="1" w:styleId="Bullet2">
    <w:name w:val="Bullet 2"/>
    <w:basedOn w:val="Normal"/>
    <w:qFormat/>
    <w:rsid w:val="00576A44"/>
    <w:pPr>
      <w:numPr>
        <w:ilvl w:val="1"/>
        <w:numId w:val="12"/>
      </w:numPr>
      <w:contextualSpacing/>
    </w:pPr>
  </w:style>
  <w:style w:type="table" w:styleId="PlainTable1">
    <w:name w:val="Plain Table 1"/>
    <w:basedOn w:val="TableNormal"/>
    <w:uiPriority w:val="41"/>
    <w:rsid w:val="009617B9"/>
    <w:pPr>
      <w:spacing w:after="0" w:line="240" w:lineRule="auto"/>
    </w:pPr>
    <w:rPr>
      <w:rFonts w:ascii="Gotham Book" w:hAnsi="Gotham Book"/>
      <w:sz w:val="20"/>
    </w:rPr>
    <w:tblPr>
      <w:tblStyleRowBandSize w:val="1"/>
      <w:tblStyleColBandSize w:val="1"/>
      <w:tblBorders>
        <w:top w:val="single" w:sz="4" w:space="0" w:color="7488A4"/>
        <w:left w:val="single" w:sz="4" w:space="0" w:color="7488A4"/>
        <w:bottom w:val="single" w:sz="4" w:space="0" w:color="7488A4"/>
        <w:right w:val="single" w:sz="4" w:space="0" w:color="7488A4"/>
        <w:insideH w:val="single" w:sz="4" w:space="0" w:color="7488A4"/>
        <w:insideV w:val="single" w:sz="4" w:space="0" w:color="7488A4"/>
      </w:tblBorders>
    </w:tblPr>
    <w:tcPr>
      <w:shd w:val="clear" w:color="auto" w:fill="auto"/>
    </w:tcPr>
    <w:tblStylePr w:type="firstRow">
      <w:rPr>
        <w:b/>
        <w:bCs/>
      </w:rPr>
    </w:tblStylePr>
    <w:tblStylePr w:type="lastRow">
      <w:rPr>
        <w:b/>
        <w:bCs/>
      </w:rPr>
      <w:tblPr/>
      <w:tcPr>
        <w:tcBorders>
          <w:top w:val="double" w:sz="4" w:space="0" w:color="9DA1BE" w:themeColor="background1" w:themeShade="BF"/>
        </w:tcBorders>
      </w:tcPr>
    </w:tblStylePr>
    <w:tblStylePr w:type="firstCol">
      <w:rPr>
        <w:b/>
        <w:bCs/>
      </w:rPr>
    </w:tblStylePr>
    <w:tblStylePr w:type="lastCol">
      <w:rPr>
        <w:b/>
        <w:bCs/>
      </w:r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style>
  <w:style w:type="table" w:styleId="GridTable5Dark-Accent1">
    <w:name w:val="Grid Table 5 Dark Accent 1"/>
    <w:basedOn w:val="TableNormal"/>
    <w:uiPriority w:val="50"/>
    <w:rsid w:val="009617B9"/>
    <w:pPr>
      <w:spacing w:after="0" w:line="240" w:lineRule="auto"/>
    </w:pPr>
    <w:tblPr>
      <w:tblStyleRowBandSize w:val="1"/>
      <w:tblStyleColBandSize w:val="1"/>
      <w:tblBorders>
        <w:top w:val="single" w:sz="4" w:space="0" w:color="E4E5ED" w:themeColor="background1"/>
        <w:left w:val="single" w:sz="4" w:space="0" w:color="E4E5ED" w:themeColor="background1"/>
        <w:bottom w:val="single" w:sz="4" w:space="0" w:color="E4E5ED" w:themeColor="background1"/>
        <w:right w:val="single" w:sz="4" w:space="0" w:color="E4E5ED" w:themeColor="background1"/>
        <w:insideH w:val="single" w:sz="4" w:space="0" w:color="E4E5ED" w:themeColor="background1"/>
        <w:insideV w:val="single" w:sz="4" w:space="0" w:color="E4E5ED" w:themeColor="background1"/>
      </w:tblBorders>
    </w:tblPr>
    <w:tcPr>
      <w:shd w:val="clear" w:color="auto" w:fill="E3E7EC" w:themeFill="accent1" w:themeFillTint="33"/>
    </w:tcPr>
    <w:tblStylePr w:type="firstRow">
      <w:rPr>
        <w:b/>
        <w:bCs/>
        <w:color w:val="E4E5ED" w:themeColor="background1"/>
      </w:rPr>
      <w:tblPr/>
      <w:tcPr>
        <w:tcBorders>
          <w:top w:val="single" w:sz="4" w:space="0" w:color="E4E5ED" w:themeColor="background1"/>
          <w:left w:val="single" w:sz="4" w:space="0" w:color="E4E5ED" w:themeColor="background1"/>
          <w:right w:val="single" w:sz="4" w:space="0" w:color="E4E5ED" w:themeColor="background1"/>
          <w:insideH w:val="nil"/>
          <w:insideV w:val="nil"/>
        </w:tcBorders>
        <w:shd w:val="clear" w:color="auto" w:fill="7488A4" w:themeFill="accent1"/>
      </w:tcPr>
    </w:tblStylePr>
    <w:tblStylePr w:type="lastRow">
      <w:rPr>
        <w:b/>
        <w:bCs/>
        <w:color w:val="E4E5ED" w:themeColor="background1"/>
      </w:rPr>
      <w:tblPr/>
      <w:tcPr>
        <w:tcBorders>
          <w:left w:val="single" w:sz="4" w:space="0" w:color="E4E5ED" w:themeColor="background1"/>
          <w:bottom w:val="single" w:sz="4" w:space="0" w:color="E4E5ED" w:themeColor="background1"/>
          <w:right w:val="single" w:sz="4" w:space="0" w:color="E4E5ED" w:themeColor="background1"/>
          <w:insideH w:val="nil"/>
          <w:insideV w:val="nil"/>
        </w:tcBorders>
        <w:shd w:val="clear" w:color="auto" w:fill="7488A4" w:themeFill="accent1"/>
      </w:tcPr>
    </w:tblStylePr>
    <w:tblStylePr w:type="firstCol">
      <w:rPr>
        <w:b/>
        <w:bCs/>
        <w:color w:val="E4E5ED" w:themeColor="background1"/>
      </w:rPr>
      <w:tblPr/>
      <w:tcPr>
        <w:tcBorders>
          <w:top w:val="single" w:sz="4" w:space="0" w:color="E4E5ED" w:themeColor="background1"/>
          <w:left w:val="single" w:sz="4" w:space="0" w:color="E4E5ED" w:themeColor="background1"/>
          <w:bottom w:val="single" w:sz="4" w:space="0" w:color="E4E5ED" w:themeColor="background1"/>
          <w:insideV w:val="nil"/>
        </w:tcBorders>
        <w:shd w:val="clear" w:color="auto" w:fill="7488A4" w:themeFill="accent1"/>
      </w:tcPr>
    </w:tblStylePr>
    <w:tblStylePr w:type="lastCol">
      <w:rPr>
        <w:b/>
        <w:bCs/>
        <w:color w:val="E4E5ED" w:themeColor="background1"/>
      </w:rPr>
      <w:tblPr/>
      <w:tcPr>
        <w:tcBorders>
          <w:top w:val="single" w:sz="4" w:space="0" w:color="E4E5ED" w:themeColor="background1"/>
          <w:bottom w:val="single" w:sz="4" w:space="0" w:color="E4E5ED" w:themeColor="background1"/>
          <w:right w:val="single" w:sz="4" w:space="0" w:color="E4E5ED" w:themeColor="background1"/>
          <w:insideV w:val="nil"/>
        </w:tcBorders>
        <w:shd w:val="clear" w:color="auto" w:fill="7488A4" w:themeFill="accent1"/>
      </w:tcPr>
    </w:tblStylePr>
    <w:tblStylePr w:type="band1Vert">
      <w:tblPr/>
      <w:tcPr>
        <w:shd w:val="clear" w:color="auto" w:fill="C7CFDA" w:themeFill="accent1" w:themeFillTint="66"/>
      </w:tcPr>
    </w:tblStylePr>
    <w:tblStylePr w:type="band1Horz">
      <w:tblPr/>
      <w:tcPr>
        <w:shd w:val="clear" w:color="auto" w:fill="C7CFDA" w:themeFill="accent1" w:themeFillTint="66"/>
      </w:tcPr>
    </w:tblStylePr>
  </w:style>
  <w:style w:type="table" w:styleId="PlainTable2">
    <w:name w:val="Plain Table 2"/>
    <w:basedOn w:val="TableNormal"/>
    <w:uiPriority w:val="42"/>
    <w:rsid w:val="009617B9"/>
    <w:pPr>
      <w:spacing w:after="0" w:line="240" w:lineRule="auto"/>
    </w:pPr>
    <w:tblPr>
      <w:tblStyleRowBandSize w:val="1"/>
      <w:tblStyleColBandSize w:val="1"/>
      <w:tblBorders>
        <w:top w:val="single" w:sz="4" w:space="0" w:color="7488A4"/>
        <w:bottom w:val="single" w:sz="4" w:space="0" w:color="7488A4"/>
      </w:tblBorders>
    </w:tblPr>
    <w:tcPr>
      <w:shd w:val="clear" w:color="auto" w:fill="auto"/>
    </w:tcPr>
    <w:tblStylePr w:type="firstRow">
      <w:rPr>
        <w:b/>
        <w:bCs/>
      </w:rPr>
      <w:tblPr/>
      <w:tcPr>
        <w:tcBorders>
          <w:bottom w:val="single" w:sz="4" w:space="0" w:color="638ACA" w:themeColor="text1" w:themeTint="80"/>
        </w:tcBorders>
      </w:tcPr>
    </w:tblStylePr>
    <w:tblStylePr w:type="lastRow">
      <w:rPr>
        <w:b/>
        <w:bCs/>
      </w:rPr>
      <w:tblPr/>
      <w:tcPr>
        <w:tcBorders>
          <w:top w:val="single" w:sz="4" w:space="0" w:color="638ACA" w:themeColor="text1" w:themeTint="80"/>
        </w:tcBorders>
      </w:tcPr>
    </w:tblStylePr>
    <w:tblStylePr w:type="firstCol">
      <w:rPr>
        <w:b/>
        <w:bCs/>
      </w:rPr>
    </w:tblStylePr>
    <w:tblStylePr w:type="lastCol">
      <w:rPr>
        <w:b/>
        <w:bCs/>
      </w:rPr>
    </w:tblStylePr>
    <w:tblStylePr w:type="band1Vert">
      <w:tblPr/>
      <w:tcPr>
        <w:tcBorders>
          <w:left w:val="single" w:sz="4" w:space="0" w:color="638ACA" w:themeColor="text1" w:themeTint="80"/>
          <w:right w:val="single" w:sz="4" w:space="0" w:color="638ACA" w:themeColor="text1" w:themeTint="80"/>
        </w:tcBorders>
      </w:tcPr>
    </w:tblStylePr>
    <w:tblStylePr w:type="band2Vert">
      <w:tblPr/>
      <w:tcPr>
        <w:tcBorders>
          <w:left w:val="single" w:sz="4" w:space="0" w:color="638ACA" w:themeColor="text1" w:themeTint="80"/>
          <w:right w:val="single" w:sz="4" w:space="0" w:color="638ACA" w:themeColor="text1" w:themeTint="80"/>
        </w:tcBorders>
      </w:tcPr>
    </w:tblStylePr>
    <w:tblStylePr w:type="band1Horz">
      <w:tblPr/>
      <w:tcPr>
        <w:tcBorders>
          <w:top w:val="single" w:sz="4" w:space="0" w:color="638ACA" w:themeColor="text1" w:themeTint="80"/>
          <w:bottom w:val="single" w:sz="4" w:space="0" w:color="638ACA" w:themeColor="text1" w:themeTint="80"/>
        </w:tcBorders>
      </w:tcPr>
    </w:tblStylePr>
  </w:style>
  <w:style w:type="table" w:styleId="PlainTable3">
    <w:name w:val="Plain Table 3"/>
    <w:basedOn w:val="TableNormal"/>
    <w:uiPriority w:val="43"/>
    <w:rsid w:val="009617B9"/>
    <w:pPr>
      <w:spacing w:after="0" w:line="240" w:lineRule="auto"/>
    </w:pPr>
    <w:tblPr>
      <w:tblStyleRowBandSize w:val="1"/>
      <w:tblStyleColBandSize w:val="1"/>
    </w:tblPr>
    <w:tblStylePr w:type="firstRow">
      <w:rPr>
        <w:b/>
        <w:bCs/>
        <w:caps/>
      </w:rPr>
      <w:tblPr/>
      <w:tcPr>
        <w:tcBorders>
          <w:bottom w:val="single" w:sz="4" w:space="0" w:color="638AC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38ACA" w:themeColor="text1" w:themeTint="80"/>
        </w:tcBorders>
      </w:tcPr>
    </w:tblStylePr>
    <w:tblStylePr w:type="lastCol">
      <w:rPr>
        <w:b/>
        <w:bCs/>
        <w:caps/>
      </w:rPr>
      <w:tblPr/>
      <w:tcPr>
        <w:tcBorders>
          <w:left w:val="nil"/>
        </w:tcBorders>
      </w:tc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17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style>
  <w:style w:type="table" w:styleId="PlainTable5">
    <w:name w:val="Plain Table 5"/>
    <w:basedOn w:val="TableNormal"/>
    <w:uiPriority w:val="45"/>
    <w:rsid w:val="009617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8ACA" w:themeColor="text1" w:themeTint="80"/>
        </w:tcBorders>
        <w:shd w:val="clear" w:color="auto" w:fill="E4E5ED" w:themeFill="background1"/>
      </w:tcPr>
    </w:tblStylePr>
    <w:tblStylePr w:type="lastRow">
      <w:rPr>
        <w:rFonts w:asciiTheme="majorHAnsi" w:eastAsiaTheme="majorEastAsia" w:hAnsiTheme="majorHAnsi" w:cstheme="majorBidi"/>
        <w:i/>
        <w:iCs/>
        <w:sz w:val="26"/>
      </w:rPr>
      <w:tblPr/>
      <w:tcPr>
        <w:tcBorders>
          <w:top w:val="single" w:sz="4" w:space="0" w:color="638ACA" w:themeColor="text1" w:themeTint="80"/>
        </w:tcBorders>
        <w:shd w:val="clear" w:color="auto" w:fill="E4E5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8ACA" w:themeColor="text1" w:themeTint="80"/>
        </w:tcBorders>
        <w:shd w:val="clear" w:color="auto" w:fill="E4E5ED" w:themeFill="background1"/>
      </w:tcPr>
    </w:tblStylePr>
    <w:tblStylePr w:type="lastCol">
      <w:rPr>
        <w:rFonts w:asciiTheme="majorHAnsi" w:eastAsiaTheme="majorEastAsia" w:hAnsiTheme="majorHAnsi" w:cstheme="majorBidi"/>
        <w:i/>
        <w:iCs/>
        <w:sz w:val="26"/>
      </w:rPr>
      <w:tblPr/>
      <w:tcPr>
        <w:tcBorders>
          <w:left w:val="single" w:sz="4" w:space="0" w:color="638ACA" w:themeColor="text1" w:themeTint="80"/>
        </w:tcBorders>
        <w:shd w:val="clear" w:color="auto" w:fill="E4E5ED" w:themeFill="background1"/>
      </w:tcPr>
    </w:tblStylePr>
    <w:tblStylePr w:type="band1Vert">
      <w:tblPr/>
      <w:tcPr>
        <w:shd w:val="clear" w:color="auto" w:fill="D5D7E3" w:themeFill="background1" w:themeFillShade="F2"/>
      </w:tcPr>
    </w:tblStylePr>
    <w:tblStylePr w:type="band1Horz">
      <w:tblPr/>
      <w:tcPr>
        <w:shd w:val="clear" w:color="auto" w:fill="D5D7E3"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9617B9"/>
    <w:pPr>
      <w:spacing w:after="0" w:line="240" w:lineRule="auto"/>
    </w:pPr>
    <w:tblPr>
      <w:tblBorders>
        <w:top w:val="single" w:sz="4" w:space="0" w:color="182A47"/>
        <w:left w:val="single" w:sz="4" w:space="0" w:color="182A47"/>
        <w:bottom w:val="single" w:sz="4" w:space="0" w:color="182A47"/>
        <w:right w:val="single" w:sz="4" w:space="0" w:color="182A47"/>
        <w:insideH w:val="single" w:sz="4" w:space="0" w:color="182A47"/>
        <w:insideV w:val="single" w:sz="4" w:space="0" w:color="182A47"/>
      </w:tblBorders>
    </w:tblPr>
  </w:style>
  <w:style w:type="table" w:styleId="GridTable3-Accent3">
    <w:name w:val="Grid Table 3 Accent 3"/>
    <w:basedOn w:val="TableNormal"/>
    <w:uiPriority w:val="48"/>
    <w:rsid w:val="009617B9"/>
    <w:pPr>
      <w:spacing w:after="0" w:line="240" w:lineRule="auto"/>
    </w:pPr>
    <w:tblPr>
      <w:tblStyleRowBandSize w:val="1"/>
      <w:tblStyleColBandSize w:val="1"/>
      <w:tblBorders>
        <w:top w:val="single" w:sz="4" w:space="0" w:color="D0B5BA" w:themeColor="accent3" w:themeTint="99"/>
        <w:left w:val="single" w:sz="4" w:space="0" w:color="D0B5BA" w:themeColor="accent3" w:themeTint="99"/>
        <w:bottom w:val="single" w:sz="4" w:space="0" w:color="D0B5BA" w:themeColor="accent3" w:themeTint="99"/>
        <w:right w:val="single" w:sz="4" w:space="0" w:color="D0B5BA" w:themeColor="accent3" w:themeTint="99"/>
        <w:insideH w:val="single" w:sz="4" w:space="0" w:color="D0B5BA" w:themeColor="accent3" w:themeTint="99"/>
        <w:insideV w:val="single" w:sz="4" w:space="0" w:color="D0B5BA" w:themeColor="accent3" w:themeTint="99"/>
      </w:tblBorders>
    </w:tblPr>
    <w:tblStylePr w:type="firstRow">
      <w:rPr>
        <w:b/>
        <w:bCs/>
      </w:rPr>
      <w:tblPr/>
      <w:tcPr>
        <w:tcBorders>
          <w:top w:val="nil"/>
          <w:left w:val="nil"/>
          <w:right w:val="nil"/>
          <w:insideH w:val="nil"/>
          <w:insideV w:val="nil"/>
        </w:tcBorders>
        <w:shd w:val="clear" w:color="auto" w:fill="E4E5ED" w:themeFill="background1"/>
      </w:tcPr>
    </w:tblStylePr>
    <w:tblStylePr w:type="lastRow">
      <w:rPr>
        <w:b/>
        <w:bCs/>
      </w:rPr>
      <w:tblPr/>
      <w:tcPr>
        <w:tcBorders>
          <w:left w:val="nil"/>
          <w:bottom w:val="nil"/>
          <w:right w:val="nil"/>
          <w:insideH w:val="nil"/>
          <w:insideV w:val="nil"/>
        </w:tcBorders>
        <w:shd w:val="clear" w:color="auto" w:fill="E4E5ED" w:themeFill="background1"/>
      </w:tcPr>
    </w:tblStylePr>
    <w:tblStylePr w:type="firstCol">
      <w:pPr>
        <w:jc w:val="right"/>
      </w:pPr>
      <w:rPr>
        <w:i/>
        <w:iCs/>
      </w:rPr>
      <w:tblPr/>
      <w:tcPr>
        <w:tcBorders>
          <w:top w:val="nil"/>
          <w:left w:val="nil"/>
          <w:bottom w:val="nil"/>
          <w:insideH w:val="nil"/>
          <w:insideV w:val="nil"/>
        </w:tcBorders>
        <w:shd w:val="clear" w:color="auto" w:fill="E4E5ED" w:themeFill="background1"/>
      </w:tcPr>
    </w:tblStylePr>
    <w:tblStylePr w:type="lastCol">
      <w:rPr>
        <w:i/>
        <w:iCs/>
      </w:rPr>
      <w:tblPr/>
      <w:tcPr>
        <w:tcBorders>
          <w:top w:val="nil"/>
          <w:bottom w:val="nil"/>
          <w:right w:val="nil"/>
          <w:insideH w:val="nil"/>
          <w:insideV w:val="nil"/>
        </w:tcBorders>
        <w:shd w:val="clear" w:color="auto" w:fill="E4E5ED" w:themeFill="background1"/>
      </w:tcPr>
    </w:tblStylePr>
    <w:tblStylePr w:type="band1Vert">
      <w:tblPr/>
      <w:tcPr>
        <w:shd w:val="clear" w:color="auto" w:fill="EFE6E7" w:themeFill="accent3" w:themeFillTint="33"/>
      </w:tcPr>
    </w:tblStylePr>
    <w:tblStylePr w:type="band1Horz">
      <w:tblPr/>
      <w:tcPr>
        <w:shd w:val="clear" w:color="auto" w:fill="EFE6E7" w:themeFill="accent3" w:themeFillTint="33"/>
      </w:tcPr>
    </w:tblStylePr>
    <w:tblStylePr w:type="neCell">
      <w:tblPr/>
      <w:tcPr>
        <w:tcBorders>
          <w:bottom w:val="single" w:sz="4" w:space="0" w:color="D0B5BA" w:themeColor="accent3" w:themeTint="99"/>
        </w:tcBorders>
      </w:tcPr>
    </w:tblStylePr>
    <w:tblStylePr w:type="nwCell">
      <w:tblPr/>
      <w:tcPr>
        <w:tcBorders>
          <w:bottom w:val="single" w:sz="4" w:space="0" w:color="D0B5BA" w:themeColor="accent3" w:themeTint="99"/>
        </w:tcBorders>
      </w:tcPr>
    </w:tblStylePr>
    <w:tblStylePr w:type="seCell">
      <w:tblPr/>
      <w:tcPr>
        <w:tcBorders>
          <w:top w:val="single" w:sz="4" w:space="0" w:color="D0B5BA" w:themeColor="accent3" w:themeTint="99"/>
        </w:tcBorders>
      </w:tcPr>
    </w:tblStylePr>
    <w:tblStylePr w:type="swCell">
      <w:tblPr/>
      <w:tcPr>
        <w:tcBorders>
          <w:top w:val="single" w:sz="4" w:space="0" w:color="D0B5BA" w:themeColor="accent3" w:themeTint="99"/>
        </w:tcBorders>
      </w:tcPr>
    </w:tblStylePr>
  </w:style>
  <w:style w:type="table" w:styleId="GridTable1Light">
    <w:name w:val="Grid Table 1 Light"/>
    <w:basedOn w:val="TableNormal"/>
    <w:uiPriority w:val="46"/>
    <w:rsid w:val="009617B9"/>
    <w:pPr>
      <w:spacing w:after="0" w:line="240" w:lineRule="auto"/>
    </w:pPr>
    <w:rPr>
      <w:rFonts w:ascii="Gotham Book" w:hAnsi="Gotham Book"/>
    </w:rPr>
    <w:tblPr>
      <w:tblStyleRowBandSize w:val="1"/>
      <w:tblStyleColBandSize w:val="1"/>
      <w:tblBorders>
        <w:top w:val="single" w:sz="4" w:space="0" w:color="82A2D5" w:themeColor="text1" w:themeTint="66"/>
        <w:left w:val="single" w:sz="4" w:space="0" w:color="82A2D5" w:themeColor="text1" w:themeTint="66"/>
        <w:bottom w:val="single" w:sz="4" w:space="0" w:color="82A2D5" w:themeColor="text1" w:themeTint="66"/>
        <w:right w:val="single" w:sz="4" w:space="0" w:color="82A2D5" w:themeColor="text1" w:themeTint="66"/>
        <w:insideH w:val="single" w:sz="4" w:space="0" w:color="82A2D5" w:themeColor="text1" w:themeTint="66"/>
        <w:insideV w:val="single" w:sz="4" w:space="0" w:color="82A2D5" w:themeColor="text1" w:themeTint="66"/>
      </w:tblBorders>
    </w:tblPr>
    <w:tblStylePr w:type="firstRow">
      <w:rPr>
        <w:b/>
        <w:bCs/>
      </w:rPr>
      <w:tblPr/>
      <w:tcPr>
        <w:tcBorders>
          <w:bottom w:val="single" w:sz="12" w:space="0" w:color="4473C0" w:themeColor="text1" w:themeTint="99"/>
        </w:tcBorders>
      </w:tcPr>
    </w:tblStylePr>
    <w:tblStylePr w:type="lastRow">
      <w:rPr>
        <w:b/>
        <w:bCs/>
      </w:rPr>
      <w:tblPr/>
      <w:tcPr>
        <w:tcBorders>
          <w:top w:val="double" w:sz="2" w:space="0" w:color="4473C0"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617B9"/>
    <w:pPr>
      <w:spacing w:after="0" w:line="240" w:lineRule="auto"/>
    </w:pPr>
    <w:tblPr>
      <w:tblBorders>
        <w:top w:val="single" w:sz="4" w:space="0" w:color="9DA1BE" w:themeColor="background1" w:themeShade="BF"/>
        <w:left w:val="single" w:sz="4" w:space="0" w:color="9DA1BE" w:themeColor="background1" w:themeShade="BF"/>
        <w:bottom w:val="single" w:sz="4" w:space="0" w:color="9DA1BE" w:themeColor="background1" w:themeShade="BF"/>
        <w:right w:val="single" w:sz="4" w:space="0" w:color="9DA1BE" w:themeColor="background1" w:themeShade="BF"/>
        <w:insideH w:val="single" w:sz="4" w:space="0" w:color="9DA1BE" w:themeColor="background1" w:themeShade="BF"/>
        <w:insideV w:val="single" w:sz="4" w:space="0" w:color="9DA1BE" w:themeColor="background1" w:themeShade="BF"/>
      </w:tblBorders>
    </w:tblPr>
  </w:style>
  <w:style w:type="character" w:customStyle="1" w:styleId="Heading6Char">
    <w:name w:val="Heading 6 Char"/>
    <w:basedOn w:val="DefaultParagraphFont"/>
    <w:link w:val="Heading6"/>
    <w:rsid w:val="000A2EE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0A2EEA"/>
    <w:rPr>
      <w:rFonts w:eastAsiaTheme="minorEastAsia"/>
      <w:sz w:val="24"/>
      <w:szCs w:val="24"/>
    </w:rPr>
  </w:style>
  <w:style w:type="character" w:customStyle="1" w:styleId="Heading8Char">
    <w:name w:val="Heading 8 Char"/>
    <w:basedOn w:val="DefaultParagraphFont"/>
    <w:link w:val="Heading8"/>
    <w:uiPriority w:val="9"/>
    <w:semiHidden/>
    <w:rsid w:val="000A2EEA"/>
    <w:rPr>
      <w:rFonts w:eastAsiaTheme="minorEastAsia"/>
      <w:i/>
      <w:iCs/>
      <w:sz w:val="24"/>
      <w:szCs w:val="24"/>
    </w:rPr>
  </w:style>
  <w:style w:type="character" w:customStyle="1" w:styleId="Heading9Char">
    <w:name w:val="Heading 9 Char"/>
    <w:basedOn w:val="DefaultParagraphFont"/>
    <w:link w:val="Heading9"/>
    <w:uiPriority w:val="9"/>
    <w:semiHidden/>
    <w:rsid w:val="000A2EEA"/>
    <w:rPr>
      <w:rFonts w:asciiTheme="majorHAnsi" w:eastAsiaTheme="majorEastAsia" w:hAnsiTheme="majorHAnsi" w:cstheme="majorBidi"/>
      <w:sz w:val="22"/>
      <w:szCs w:val="22"/>
    </w:rPr>
  </w:style>
  <w:style w:type="character" w:styleId="CommentReference">
    <w:name w:val="annotation reference"/>
    <w:basedOn w:val="DefaultParagraphFont"/>
    <w:uiPriority w:val="99"/>
    <w:semiHidden/>
    <w:unhideWhenUsed/>
    <w:rsid w:val="00986CC2"/>
    <w:rPr>
      <w:sz w:val="16"/>
      <w:szCs w:val="16"/>
    </w:rPr>
  </w:style>
  <w:style w:type="paragraph" w:styleId="CommentText">
    <w:name w:val="annotation text"/>
    <w:basedOn w:val="Normal"/>
    <w:link w:val="CommentTextChar"/>
    <w:uiPriority w:val="99"/>
    <w:semiHidden/>
    <w:unhideWhenUsed/>
    <w:rsid w:val="00986CC2"/>
    <w:rPr>
      <w:szCs w:val="20"/>
    </w:rPr>
  </w:style>
  <w:style w:type="character" w:customStyle="1" w:styleId="CommentTextChar">
    <w:name w:val="Comment Text Char"/>
    <w:basedOn w:val="DefaultParagraphFont"/>
    <w:link w:val="CommentText"/>
    <w:uiPriority w:val="99"/>
    <w:semiHidden/>
    <w:rsid w:val="00986CC2"/>
    <w:rPr>
      <w:rFonts w:ascii="Gotham Book" w:eastAsiaTheme="minorEastAsia" w:hAnsi="Gotham Book"/>
      <w:sz w:val="20"/>
      <w:szCs w:val="20"/>
    </w:rPr>
  </w:style>
  <w:style w:type="paragraph" w:styleId="CommentSubject">
    <w:name w:val="annotation subject"/>
    <w:basedOn w:val="CommentText"/>
    <w:next w:val="CommentText"/>
    <w:link w:val="CommentSubjectChar"/>
    <w:uiPriority w:val="99"/>
    <w:semiHidden/>
    <w:unhideWhenUsed/>
    <w:rsid w:val="00986CC2"/>
    <w:rPr>
      <w:b/>
      <w:bCs/>
    </w:rPr>
  </w:style>
  <w:style w:type="character" w:customStyle="1" w:styleId="CommentSubjectChar">
    <w:name w:val="Comment Subject Char"/>
    <w:basedOn w:val="CommentTextChar"/>
    <w:link w:val="CommentSubject"/>
    <w:uiPriority w:val="99"/>
    <w:semiHidden/>
    <w:rsid w:val="00986CC2"/>
    <w:rPr>
      <w:rFonts w:ascii="Gotham Book" w:eastAsiaTheme="minorEastAsia" w:hAnsi="Gotham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80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Ilk\AppData\Roaming\Microsoft\Templates\Business%20report%20(Professional%20design).dotx" TargetMode="External"/></Relationships>
</file>

<file path=word/theme/theme1.xml><?xml version="1.0" encoding="utf-8"?>
<a:theme xmlns:a="http://schemas.openxmlformats.org/drawingml/2006/main" name="Theme2">
  <a:themeElements>
    <a:clrScheme name="Custom 3">
      <a:dk1>
        <a:srgbClr val="182A47"/>
      </a:dk1>
      <a:lt1>
        <a:srgbClr val="E4E5ED"/>
      </a:lt1>
      <a:dk2>
        <a:srgbClr val="182A47"/>
      </a:dk2>
      <a:lt2>
        <a:srgbClr val="E4E5ED"/>
      </a:lt2>
      <a:accent1>
        <a:srgbClr val="7488A4"/>
      </a:accent1>
      <a:accent2>
        <a:srgbClr val="7488A4"/>
      </a:accent2>
      <a:accent3>
        <a:srgbClr val="B2858D"/>
      </a:accent3>
      <a:accent4>
        <a:srgbClr val="B2858D"/>
      </a:accent4>
      <a:accent5>
        <a:srgbClr val="B2858D"/>
      </a:accent5>
      <a:accent6>
        <a:srgbClr val="B2858D"/>
      </a:accent6>
      <a:hlink>
        <a:srgbClr val="7488A4"/>
      </a:hlink>
      <a:folHlink>
        <a:srgbClr val="7488A4"/>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82A47"/>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32698-BFB9-41EF-A1D5-E4FD3F71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0</TotalTime>
  <Pages>11</Pages>
  <Words>2950</Words>
  <Characters>16819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Ilk</dc:creator>
  <cp:keywords/>
  <dc:description/>
  <cp:lastModifiedBy>Nicholas Lane</cp:lastModifiedBy>
  <cp:revision>2</cp:revision>
  <cp:lastPrinted>2022-09-14T16:27:00Z</cp:lastPrinted>
  <dcterms:created xsi:type="dcterms:W3CDTF">2023-09-04T10:09:00Z</dcterms:created>
  <dcterms:modified xsi:type="dcterms:W3CDTF">2023-09-04T10:09:00Z</dcterms:modified>
</cp:coreProperties>
</file>